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D9A" w:rsidRDefault="00301ABD" w:rsidP="00F022C6">
      <w:pPr>
        <w:jc w:val="center"/>
      </w:pPr>
      <w:r w:rsidRPr="00301ABD">
        <w:rPr>
          <w:noProof/>
          <w:lang w:eastAsia="da-DK"/>
        </w:rPr>
        <w:drawing>
          <wp:inline distT="0" distB="0" distL="0" distR="0">
            <wp:extent cx="5438775" cy="13596938"/>
            <wp:effectExtent l="0" t="0" r="0" b="5080"/>
            <wp:docPr id="2" name="Billede 2" descr="C:\Users\kaov\AppData\Local\Packages\Microsoft.MicrosoftEdge_8wekyb3d8bbwe\TempState\Downloads\Its purpose is to entertain. You read to enjoy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ov\AppData\Local\Packages\Microsoft.MicrosoftEdge_8wekyb3d8bbwe\TempState\Downloads\Its purpose is to entertain. You read to enjoy.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789" cy="13599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2D9A" w:rsidSect="00F022C6">
      <w:pgSz w:w="16838" w:h="23811" w:code="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2C6"/>
    <w:rsid w:val="00301ABD"/>
    <w:rsid w:val="0038077F"/>
    <w:rsid w:val="004B742F"/>
    <w:rsid w:val="00F0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A9B12-A7DA-47FE-83D0-8EBDEF0FA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3566A1D2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Hvelplund Overgaard</dc:creator>
  <cp:keywords/>
  <dc:description/>
  <cp:lastModifiedBy>Kasper Hvelplund Overgaard</cp:lastModifiedBy>
  <cp:revision>2</cp:revision>
  <dcterms:created xsi:type="dcterms:W3CDTF">2019-03-15T10:19:00Z</dcterms:created>
  <dcterms:modified xsi:type="dcterms:W3CDTF">2019-03-15T10:19:00Z</dcterms:modified>
</cp:coreProperties>
</file>