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CF3B41" w:rsidRDefault="000935A4" w:rsidP="00360964">
      <w:pPr>
        <w:pStyle w:val="Overskrift1"/>
        <w:spacing w:line="276" w:lineRule="auto"/>
      </w:pPr>
      <w:r>
        <w:t>Kontaktlærersamtale</w:t>
      </w:r>
    </w:p>
    <w:p w:rsidR="00CF3B41" w:rsidRDefault="00360964" w:rsidP="00484D4F">
      <w:pPr>
        <w:pStyle w:val="Ingenafstand"/>
        <w:spacing w:line="276" w:lineRule="auto"/>
      </w:pPr>
      <w:r>
        <w:t xml:space="preserve">Eleverne skal introduceres til kontaktlæreren i introperioden. </w:t>
      </w:r>
      <w:r w:rsidR="00AE5460">
        <w:t xml:space="preserve">Denne introduktion kan se </w:t>
      </w:r>
      <w:r w:rsidR="00762E2A">
        <w:t xml:space="preserve">forskelligt </w:t>
      </w:r>
      <w:r w:rsidR="00AE5460">
        <w:t xml:space="preserve">ud fra afdeling til afdeling, og sådan kan det godt fortsætte. </w:t>
      </w:r>
      <w:r>
        <w:t>Herunder findes</w:t>
      </w:r>
      <w:r w:rsidR="00AE5460">
        <w:t xml:space="preserve"> der dog et</w:t>
      </w:r>
      <w:r>
        <w:t xml:space="preserve"> bud på rammerne for kontaktlærersamtalen, som man kan lade sig inspirere af.</w:t>
      </w:r>
    </w:p>
    <w:p w:rsidR="00762E2A" w:rsidRDefault="00762E2A" w:rsidP="00484D4F">
      <w:pPr>
        <w:pStyle w:val="Ingenafstand"/>
        <w:spacing w:line="276" w:lineRule="auto"/>
      </w:pPr>
    </w:p>
    <w:tbl>
      <w:tblPr>
        <w:tblStyle w:val="Tabel-Gitter"/>
        <w:tblW w:w="10348" w:type="dxa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CF3B41" w:rsidTr="000935A4">
        <w:tc>
          <w:tcPr>
            <w:tcW w:w="10348" w:type="dxa"/>
            <w:shd w:val="clear" w:color="auto" w:fill="FBE4D5" w:themeFill="accent2" w:themeFillTint="33"/>
          </w:tcPr>
          <w:p w:rsidR="00CF3B41" w:rsidRDefault="000935A4" w:rsidP="00484D4F">
            <w:pPr>
              <w:pStyle w:val="Overskrift2"/>
              <w:spacing w:line="276" w:lineRule="auto"/>
              <w:outlineLvl w:val="1"/>
            </w:pPr>
            <w:r>
              <w:t>Indhold:</w:t>
            </w:r>
          </w:p>
          <w:p w:rsidR="00210FBF" w:rsidRDefault="00762E2A" w:rsidP="00210FBF">
            <w:r>
              <w:t xml:space="preserve">Vedhæftet er der dokumenter, som kan understøtte hhv. individuelle </w:t>
            </w:r>
            <w:r w:rsidR="006B25D6">
              <w:t xml:space="preserve">og kontaktgruppesamtaler. Fokus i samtalerne </w:t>
            </w:r>
            <w:r w:rsidR="00210FBF">
              <w:t>kan være forskellig</w:t>
            </w:r>
            <w:r>
              <w:t>t</w:t>
            </w:r>
            <w:r w:rsidR="00210FBF">
              <w:t xml:space="preserve"> fra gang til gang. Et forslag kan være at afholde tre kontaktlærersamtaler gennem forløbet med hver deres fokus</w:t>
            </w:r>
          </w:p>
          <w:p w:rsidR="00210FBF" w:rsidRDefault="00210FBF" w:rsidP="00210FBF"/>
          <w:p w:rsidR="00210FBF" w:rsidRDefault="00ED5EFD" w:rsidP="00ED5EFD">
            <w:pPr>
              <w:pStyle w:val="Listeafsnit"/>
              <w:numPr>
                <w:ilvl w:val="0"/>
                <w:numId w:val="18"/>
              </w:numPr>
            </w:pPr>
            <w:r>
              <w:t>1. s</w:t>
            </w:r>
            <w:r w:rsidR="00210FBF">
              <w:t>amtale: Afklaring af forudsætninger og personlige mål. Aftaler om hvordan eleven skal støttes i deres faglige og personlige udvikling. Fokus på elevens uddannelsesplan</w:t>
            </w:r>
          </w:p>
          <w:p w:rsidR="00210FBF" w:rsidRDefault="00ED5EFD" w:rsidP="00ED5EFD">
            <w:pPr>
              <w:pStyle w:val="Listeafsnit"/>
              <w:numPr>
                <w:ilvl w:val="0"/>
                <w:numId w:val="19"/>
              </w:numPr>
            </w:pPr>
            <w:r>
              <w:t xml:space="preserve">2. </w:t>
            </w:r>
            <w:r w:rsidR="00210FBF">
              <w:t>samtale: Opsamling på første del (personlige mål) og aftaler for resten af forløbet. Praktikpladssøgning. Forløbets afsluttende prøver</w:t>
            </w:r>
            <w:r w:rsidR="00CC3E23">
              <w:t xml:space="preserve"> og mål</w:t>
            </w:r>
          </w:p>
          <w:p w:rsidR="007C506D" w:rsidRDefault="00ED5EFD" w:rsidP="00ED5EFD">
            <w:pPr>
              <w:pStyle w:val="Listeafsnit"/>
              <w:numPr>
                <w:ilvl w:val="0"/>
                <w:numId w:val="19"/>
              </w:numPr>
            </w:pPr>
            <w:r>
              <w:t xml:space="preserve">3. </w:t>
            </w:r>
            <w:r w:rsidR="00210FBF">
              <w:t>samtale: Opsamling på forløbet. Forventninger til næste skridt i uddannelsen. Aftaler om over</w:t>
            </w:r>
            <w:r w:rsidR="00CC3E23">
              <w:t>gang til praktik/næste afdeling</w:t>
            </w:r>
          </w:p>
          <w:p w:rsidR="00CF3B41" w:rsidRDefault="00CF3B41" w:rsidP="000935A4">
            <w:pPr>
              <w:ind w:left="1080"/>
            </w:pPr>
          </w:p>
        </w:tc>
      </w:tr>
    </w:tbl>
    <w:p w:rsidR="00C06B4A" w:rsidRDefault="00C06B4A" w:rsidP="00484D4F">
      <w:pPr>
        <w:spacing w:line="276" w:lineRule="auto"/>
      </w:pPr>
    </w:p>
    <w:tbl>
      <w:tblPr>
        <w:tblStyle w:val="Tabel-Gitter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804E7B" w:rsidTr="008C73A0">
        <w:tc>
          <w:tcPr>
            <w:tcW w:w="10461" w:type="dxa"/>
            <w:shd w:val="clear" w:color="auto" w:fill="BDD6EE" w:themeFill="accent1" w:themeFillTint="66"/>
          </w:tcPr>
          <w:p w:rsidR="00804E7B" w:rsidRDefault="000935A4" w:rsidP="00804E7B">
            <w:pPr>
              <w:pStyle w:val="Overskrift2"/>
              <w:outlineLvl w:val="1"/>
            </w:pPr>
            <w:r>
              <w:t xml:space="preserve">Hvorfor kontaktlærersamtaler? </w:t>
            </w:r>
          </w:p>
          <w:p w:rsidR="00360964" w:rsidRDefault="00762E2A" w:rsidP="00360964">
            <w:pPr>
              <w:pStyle w:val="Listeafsnit"/>
              <w:numPr>
                <w:ilvl w:val="0"/>
                <w:numId w:val="7"/>
              </w:numPr>
            </w:pPr>
            <w:r>
              <w:t>den</w:t>
            </w:r>
            <w:r w:rsidR="00360964">
              <w:t xml:space="preserve"> enkelte elev skal føle sig set og hørt</w:t>
            </w:r>
          </w:p>
          <w:p w:rsidR="00360964" w:rsidRDefault="000935A4" w:rsidP="00360964">
            <w:pPr>
              <w:pStyle w:val="Listeafsnit"/>
              <w:numPr>
                <w:ilvl w:val="0"/>
                <w:numId w:val="7"/>
              </w:numPr>
            </w:pPr>
            <w:r>
              <w:t>f</w:t>
            </w:r>
            <w:r w:rsidR="00360964">
              <w:t>å øje på elever der mistrives</w:t>
            </w:r>
          </w:p>
          <w:p w:rsidR="00360964" w:rsidRDefault="000935A4" w:rsidP="00360964">
            <w:pPr>
              <w:pStyle w:val="Listeafsnit"/>
              <w:numPr>
                <w:ilvl w:val="0"/>
                <w:numId w:val="7"/>
              </w:numPr>
            </w:pPr>
            <w:r>
              <w:t>f</w:t>
            </w:r>
            <w:r w:rsidR="00360964">
              <w:t>å øje på elever der har brug for flere udfordringer</w:t>
            </w:r>
          </w:p>
          <w:p w:rsidR="00360964" w:rsidRDefault="00360964" w:rsidP="00360964">
            <w:pPr>
              <w:pStyle w:val="Listeafsnit"/>
              <w:numPr>
                <w:ilvl w:val="0"/>
                <w:numId w:val="7"/>
              </w:numPr>
            </w:pPr>
            <w:r>
              <w:t>give den enkelte elev feedback (særligt på det der ikke lige handler om det faglige)</w:t>
            </w:r>
          </w:p>
          <w:p w:rsidR="00360964" w:rsidRDefault="00360964" w:rsidP="00360964">
            <w:pPr>
              <w:pStyle w:val="Listeafsnit"/>
              <w:numPr>
                <w:ilvl w:val="0"/>
                <w:numId w:val="7"/>
              </w:numPr>
            </w:pPr>
            <w:r>
              <w:t>underviseren får feedback fra eleverne</w:t>
            </w:r>
          </w:p>
          <w:p w:rsidR="00360964" w:rsidRDefault="00360964" w:rsidP="00360964">
            <w:pPr>
              <w:pStyle w:val="Listeafsnit"/>
              <w:numPr>
                <w:ilvl w:val="0"/>
                <w:numId w:val="7"/>
              </w:numPr>
            </w:pPr>
            <w:r>
              <w:t>få fornemmelse af ho</w:t>
            </w:r>
            <w:r w:rsidR="000935A4">
              <w:t>ldets trivsel samt</w:t>
            </w:r>
            <w:r>
              <w:t xml:space="preserve"> den enkeltes trivsel</w:t>
            </w:r>
          </w:p>
          <w:p w:rsidR="00360964" w:rsidRDefault="00360964" w:rsidP="00360964">
            <w:pPr>
              <w:pStyle w:val="Listeafsnit"/>
              <w:numPr>
                <w:ilvl w:val="0"/>
                <w:numId w:val="7"/>
              </w:numPr>
            </w:pPr>
            <w:r>
              <w:t>kunne hjælpe og skubbe den enkelte elev</w:t>
            </w:r>
          </w:p>
          <w:p w:rsidR="00360964" w:rsidRDefault="00360964" w:rsidP="00360964">
            <w:pPr>
              <w:pStyle w:val="Listeafsnit"/>
              <w:numPr>
                <w:ilvl w:val="0"/>
                <w:numId w:val="7"/>
              </w:numPr>
            </w:pPr>
            <w:r>
              <w:t>kunne hjælpe eleven over til trivselskonsulenter</w:t>
            </w:r>
            <w:r w:rsidR="00762E2A">
              <w:t>,</w:t>
            </w:r>
            <w:r w:rsidR="000935A4">
              <w:t xml:space="preserve"> såfremt der er brug for dette</w:t>
            </w:r>
          </w:p>
          <w:p w:rsidR="00360964" w:rsidRDefault="00360964" w:rsidP="000935A4">
            <w:pPr>
              <w:pStyle w:val="Listeafsnit"/>
              <w:numPr>
                <w:ilvl w:val="0"/>
                <w:numId w:val="7"/>
              </w:numPr>
            </w:pPr>
            <w:r>
              <w:t>følge op på følsomme emner</w:t>
            </w:r>
            <w:r w:rsidR="000935A4">
              <w:t xml:space="preserve"> hos alle elever -</w:t>
            </w:r>
            <w:r>
              <w:t xml:space="preserve"> så </w:t>
            </w:r>
            <w:r w:rsidR="000935A4">
              <w:t>eleverne ikke føler, at de bliver peget ud</w:t>
            </w:r>
            <w:r>
              <w:t xml:space="preserve">. </w:t>
            </w:r>
          </w:p>
          <w:p w:rsidR="00360964" w:rsidRDefault="00360964" w:rsidP="00360964">
            <w:pPr>
              <w:pStyle w:val="Listeafsnit"/>
              <w:numPr>
                <w:ilvl w:val="0"/>
                <w:numId w:val="7"/>
              </w:numPr>
            </w:pPr>
            <w:r>
              <w:t>sætte fokus på den enkelte elevs fravær</w:t>
            </w:r>
          </w:p>
          <w:p w:rsidR="00360964" w:rsidRDefault="00360964" w:rsidP="00360964">
            <w:pPr>
              <w:pStyle w:val="Listeafsnit"/>
              <w:numPr>
                <w:ilvl w:val="0"/>
                <w:numId w:val="7"/>
              </w:numPr>
            </w:pPr>
            <w:r>
              <w:t>få fulgt tingene til dørs</w:t>
            </w:r>
          </w:p>
          <w:p w:rsidR="00360964" w:rsidRDefault="00360964" w:rsidP="00360964">
            <w:pPr>
              <w:pStyle w:val="Listeafsnit"/>
              <w:numPr>
                <w:ilvl w:val="0"/>
                <w:numId w:val="7"/>
              </w:numPr>
            </w:pPr>
            <w:r>
              <w:t>lave konkrete aftaler</w:t>
            </w:r>
          </w:p>
          <w:p w:rsidR="00360964" w:rsidRDefault="00762E2A" w:rsidP="00360964">
            <w:pPr>
              <w:pStyle w:val="Listeafsnit"/>
              <w:numPr>
                <w:ilvl w:val="0"/>
                <w:numId w:val="7"/>
              </w:numPr>
            </w:pPr>
            <w:r>
              <w:t xml:space="preserve">kunne </w:t>
            </w:r>
            <w:r w:rsidR="00360964">
              <w:t>komme med ideer til</w:t>
            </w:r>
            <w:r w:rsidR="000935A4">
              <w:t>,</w:t>
            </w:r>
            <w:r w:rsidR="00360964">
              <w:t xml:space="preserve"> hvordan personerne kan løse private udfordringer</w:t>
            </w:r>
          </w:p>
          <w:p w:rsidR="00360964" w:rsidRDefault="000935A4" w:rsidP="00360964">
            <w:pPr>
              <w:pStyle w:val="Listeafsnit"/>
              <w:numPr>
                <w:ilvl w:val="0"/>
                <w:numId w:val="7"/>
              </w:numPr>
            </w:pPr>
            <w:r>
              <w:t>kunne sætte fokus på h</w:t>
            </w:r>
            <w:r w:rsidR="00360964">
              <w:t>ygiejne og private ting</w:t>
            </w:r>
          </w:p>
          <w:p w:rsidR="00360964" w:rsidRDefault="000935A4" w:rsidP="00360964">
            <w:pPr>
              <w:pStyle w:val="Listeafsnit"/>
              <w:numPr>
                <w:ilvl w:val="0"/>
                <w:numId w:val="7"/>
              </w:numPr>
            </w:pPr>
            <w:r>
              <w:t xml:space="preserve">sætte fokus på </w:t>
            </w:r>
            <w:r w:rsidR="00360964">
              <w:t>elevernes almene dannelse</w:t>
            </w:r>
          </w:p>
          <w:p w:rsidR="00804E7B" w:rsidRDefault="00804E7B" w:rsidP="000935A4">
            <w:pPr>
              <w:pStyle w:val="Listeafsnit"/>
            </w:pPr>
          </w:p>
          <w:p w:rsidR="00A621FE" w:rsidRDefault="00A621FE" w:rsidP="00A621FE">
            <w:r>
              <w:t>Kontaktlærerens overordnede opgave er at:</w:t>
            </w:r>
          </w:p>
          <w:p w:rsidR="00A621FE" w:rsidRDefault="00A621FE" w:rsidP="00A621FE">
            <w:pPr>
              <w:pStyle w:val="Listeafsnit"/>
              <w:numPr>
                <w:ilvl w:val="0"/>
                <w:numId w:val="16"/>
              </w:numPr>
            </w:pPr>
            <w:r>
              <w:t>s</w:t>
            </w:r>
            <w:r w:rsidRPr="00A621FE">
              <w:t>ikre udarbejdelse af elevens personlige uddannelsesplan, samt tilrette og godkende denne</w:t>
            </w:r>
          </w:p>
          <w:p w:rsidR="00A621FE" w:rsidRDefault="00A621FE" w:rsidP="00A621FE">
            <w:pPr>
              <w:pStyle w:val="Listeafsnit"/>
              <w:numPr>
                <w:ilvl w:val="0"/>
                <w:numId w:val="16"/>
              </w:numPr>
            </w:pPr>
            <w:r>
              <w:t>s</w:t>
            </w:r>
            <w:r w:rsidRPr="00A621FE">
              <w:t xml:space="preserve">ikre </w:t>
            </w:r>
            <w:r w:rsidR="00762E2A">
              <w:t xml:space="preserve">at </w:t>
            </w:r>
            <w:r w:rsidRPr="00A621FE">
              <w:t xml:space="preserve">elever vælger 3 uddannelsesønsker </w:t>
            </w:r>
          </w:p>
          <w:p w:rsidR="00A621FE" w:rsidRDefault="00A621FE" w:rsidP="00A621FE">
            <w:pPr>
              <w:pStyle w:val="Listeafsnit"/>
              <w:numPr>
                <w:ilvl w:val="0"/>
                <w:numId w:val="16"/>
              </w:numPr>
            </w:pPr>
            <w:r>
              <w:t>h</w:t>
            </w:r>
            <w:r w:rsidRPr="00A621FE">
              <w:t xml:space="preserve">jælpe eleven med at fastsætte mål og støtte eleven til at nå målene  </w:t>
            </w:r>
          </w:p>
          <w:p w:rsidR="00A621FE" w:rsidRDefault="00A621FE" w:rsidP="00A621FE">
            <w:pPr>
              <w:pStyle w:val="Listeafsnit"/>
              <w:numPr>
                <w:ilvl w:val="0"/>
                <w:numId w:val="16"/>
              </w:numPr>
            </w:pPr>
            <w:r>
              <w:t>f</w:t>
            </w:r>
            <w:r w:rsidRPr="00A621FE">
              <w:t xml:space="preserve">ølge op på elevens tilstedeværelse i undervisningen </w:t>
            </w:r>
          </w:p>
          <w:p w:rsidR="00A621FE" w:rsidRDefault="00A621FE" w:rsidP="00A621FE">
            <w:pPr>
              <w:pStyle w:val="Listeafsnit"/>
              <w:numPr>
                <w:ilvl w:val="0"/>
                <w:numId w:val="16"/>
              </w:numPr>
            </w:pPr>
            <w:r>
              <w:t>f</w:t>
            </w:r>
            <w:r w:rsidRPr="00A621FE">
              <w:t xml:space="preserve">ølge op på elevens generelle adfærd i undervisningen </w:t>
            </w:r>
          </w:p>
          <w:p w:rsidR="00A621FE" w:rsidRDefault="00A621FE" w:rsidP="00A621FE">
            <w:pPr>
              <w:pStyle w:val="Listeafsnit"/>
              <w:numPr>
                <w:ilvl w:val="0"/>
                <w:numId w:val="16"/>
              </w:numPr>
            </w:pPr>
            <w:r>
              <w:t>s</w:t>
            </w:r>
            <w:r w:rsidRPr="00A621FE">
              <w:t>amarbejde med elevens faglærere, så vejledningen bliver optimal</w:t>
            </w:r>
          </w:p>
          <w:p w:rsidR="00A621FE" w:rsidRDefault="00A621FE" w:rsidP="00A621FE">
            <w:pPr>
              <w:pStyle w:val="Listeafsnit"/>
              <w:numPr>
                <w:ilvl w:val="0"/>
                <w:numId w:val="16"/>
              </w:numPr>
            </w:pPr>
            <w:r>
              <w:t>s</w:t>
            </w:r>
            <w:r w:rsidRPr="00A621FE">
              <w:t xml:space="preserve">amarbejde med skolens studievejledere </w:t>
            </w:r>
          </w:p>
          <w:p w:rsidR="00A621FE" w:rsidRDefault="00A621FE" w:rsidP="00A621FE">
            <w:pPr>
              <w:pStyle w:val="Listeafsnit"/>
              <w:numPr>
                <w:ilvl w:val="0"/>
                <w:numId w:val="16"/>
              </w:numPr>
            </w:pPr>
            <w:r>
              <w:t>m</w:t>
            </w:r>
            <w:r w:rsidRPr="00A621FE">
              <w:t xml:space="preserve">edvirke til elevens fastholdelse i uddannelsen </w:t>
            </w:r>
          </w:p>
          <w:p w:rsidR="00A621FE" w:rsidRDefault="00A621FE" w:rsidP="00A621FE">
            <w:pPr>
              <w:pStyle w:val="Listeafsnit"/>
              <w:numPr>
                <w:ilvl w:val="0"/>
                <w:numId w:val="16"/>
              </w:numPr>
            </w:pPr>
            <w:r>
              <w:t>s</w:t>
            </w:r>
            <w:r w:rsidRPr="00A621FE">
              <w:t xml:space="preserve">amarbejde med </w:t>
            </w:r>
            <w:r>
              <w:t>trivselskonsulenter og andre</w:t>
            </w:r>
          </w:p>
          <w:p w:rsidR="00A621FE" w:rsidRPr="00A621FE" w:rsidRDefault="00A621FE" w:rsidP="00A621FE">
            <w:pPr>
              <w:pStyle w:val="Listeafsnit"/>
              <w:numPr>
                <w:ilvl w:val="0"/>
                <w:numId w:val="16"/>
              </w:numPr>
            </w:pPr>
            <w:r>
              <w:t>s</w:t>
            </w:r>
            <w:r w:rsidRPr="00A621FE">
              <w:t xml:space="preserve">amarbejde med elevens forældre og praktiksted </w:t>
            </w:r>
          </w:p>
          <w:p w:rsidR="00A621FE" w:rsidRDefault="00A621FE" w:rsidP="000935A4">
            <w:pPr>
              <w:pStyle w:val="Listeafsnit"/>
            </w:pPr>
          </w:p>
        </w:tc>
      </w:tr>
    </w:tbl>
    <w:p w:rsidR="008C73A0" w:rsidRDefault="008C73A0" w:rsidP="00484D4F">
      <w:pPr>
        <w:spacing w:line="276" w:lineRule="auto"/>
      </w:pPr>
    </w:p>
    <w:p w:rsidR="00804E7B" w:rsidRDefault="00804E7B" w:rsidP="00484D4F">
      <w:pPr>
        <w:spacing w:line="276" w:lineRule="auto"/>
      </w:pPr>
    </w:p>
    <w:tbl>
      <w:tblPr>
        <w:tblStyle w:val="Tabel-Gitter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CF3B41" w:rsidTr="00484D4F">
        <w:tc>
          <w:tcPr>
            <w:tcW w:w="10627" w:type="dxa"/>
            <w:shd w:val="clear" w:color="auto" w:fill="C5E0B3" w:themeFill="accent6" w:themeFillTint="66"/>
          </w:tcPr>
          <w:p w:rsidR="00CF3B41" w:rsidRDefault="00CF3B41" w:rsidP="00484D4F">
            <w:pPr>
              <w:pStyle w:val="Overskrift2"/>
              <w:spacing w:line="276" w:lineRule="auto"/>
              <w:outlineLvl w:val="1"/>
            </w:pPr>
            <w:r>
              <w:t>Gode råd:</w:t>
            </w:r>
          </w:p>
          <w:p w:rsidR="00360964" w:rsidRDefault="00762E2A" w:rsidP="00360964">
            <w:pPr>
              <w:pStyle w:val="Listeafsnit"/>
              <w:numPr>
                <w:ilvl w:val="0"/>
                <w:numId w:val="14"/>
              </w:numPr>
            </w:pPr>
            <w:r>
              <w:t>d</w:t>
            </w:r>
            <w:r w:rsidR="00360964">
              <w:t xml:space="preserve">et er en god ide at skemalægge underviseren til kontaktlærersamtaler hver uge (eksempelvis 1½ time) </w:t>
            </w:r>
          </w:p>
          <w:p w:rsidR="00360964" w:rsidRDefault="00762E2A" w:rsidP="00360964">
            <w:pPr>
              <w:pStyle w:val="Listeafsnit"/>
              <w:numPr>
                <w:ilvl w:val="0"/>
                <w:numId w:val="14"/>
              </w:numPr>
            </w:pPr>
            <w:r>
              <w:t>d</w:t>
            </w:r>
            <w:r w:rsidR="00360964">
              <w:t>et er en god idé at have kontaktlærersamtaler med alle elever – ikke kun dem der synligt har brug for hjælp</w:t>
            </w:r>
          </w:p>
          <w:p w:rsidR="00360964" w:rsidRDefault="00762E2A" w:rsidP="00360964">
            <w:pPr>
              <w:pStyle w:val="Listeafsnit"/>
              <w:numPr>
                <w:ilvl w:val="0"/>
                <w:numId w:val="14"/>
              </w:numPr>
            </w:pPr>
            <w:r>
              <w:t>a</w:t>
            </w:r>
            <w:r w:rsidR="00360964">
              <w:t xml:space="preserve">lle elever skal vide </w:t>
            </w:r>
            <w:r>
              <w:t>hvem, der er deres kontaktlærer</w:t>
            </w:r>
          </w:p>
          <w:p w:rsidR="00360964" w:rsidRDefault="00762E2A" w:rsidP="00360964">
            <w:pPr>
              <w:pStyle w:val="Listeafsnit"/>
              <w:numPr>
                <w:ilvl w:val="0"/>
                <w:numId w:val="14"/>
              </w:numPr>
            </w:pPr>
            <w:r>
              <w:t>m</w:t>
            </w:r>
            <w:r w:rsidR="00360964">
              <w:t xml:space="preserve">an kan godt samle kontaktelever i mindre grupper (5-10 elever), og afvikle </w:t>
            </w:r>
            <w:r w:rsidR="00360964" w:rsidRPr="00ED5EFD">
              <w:rPr>
                <w:u w:val="single"/>
              </w:rPr>
              <w:t>nogle</w:t>
            </w:r>
            <w:r w:rsidR="00360964">
              <w:t xml:space="preserve"> af kontaktlærersamtalerne i grupper </w:t>
            </w:r>
          </w:p>
          <w:p w:rsidR="00360964" w:rsidRDefault="00762E2A" w:rsidP="00360964">
            <w:pPr>
              <w:pStyle w:val="Listeafsnit"/>
              <w:numPr>
                <w:ilvl w:val="0"/>
                <w:numId w:val="14"/>
              </w:numPr>
            </w:pPr>
            <w:r>
              <w:t>h</w:t>
            </w:r>
            <w:r w:rsidR="00360964">
              <w:t xml:space="preserve">av evt. kontaktgruppesamtaler først og mulighed for personlige samtaler bagefter </w:t>
            </w:r>
          </w:p>
          <w:p w:rsidR="00360964" w:rsidRDefault="00762E2A" w:rsidP="00360964">
            <w:pPr>
              <w:pStyle w:val="Listeafsnit"/>
              <w:numPr>
                <w:ilvl w:val="0"/>
                <w:numId w:val="14"/>
              </w:numPr>
            </w:pPr>
            <w:r>
              <w:t>d</w:t>
            </w:r>
            <w:r w:rsidR="00360964">
              <w:t xml:space="preserve">et kan være godt at tænke en progression ind i samtalerne, så </w:t>
            </w:r>
            <w:r>
              <w:t>disse</w:t>
            </w:r>
            <w:r w:rsidR="00360964">
              <w:t xml:space="preserve"> har hver </w:t>
            </w:r>
            <w:r>
              <w:t>sit</w:t>
            </w:r>
            <w:r w:rsidR="00360964">
              <w:t xml:space="preserve"> tema; faglighed, personlig udvikling, fremtid m.v. </w:t>
            </w:r>
          </w:p>
          <w:p w:rsidR="00360964" w:rsidRDefault="00762E2A" w:rsidP="00360964">
            <w:pPr>
              <w:pStyle w:val="Listeafsnit"/>
              <w:numPr>
                <w:ilvl w:val="0"/>
                <w:numId w:val="14"/>
              </w:numPr>
            </w:pPr>
            <w:r>
              <w:t>s</w:t>
            </w:r>
            <w:r w:rsidR="00360964">
              <w:t xml:space="preserve">ørg for at sikre en overlevering af information fra gf1 til </w:t>
            </w:r>
            <w:r>
              <w:t>GF2</w:t>
            </w:r>
            <w:r w:rsidR="00360964">
              <w:t xml:space="preserve"> og til hovedforløbet (tag højde for GDPR)</w:t>
            </w:r>
          </w:p>
          <w:p w:rsidR="00360964" w:rsidRDefault="00762E2A" w:rsidP="00360964">
            <w:pPr>
              <w:pStyle w:val="Listeafsnit"/>
              <w:numPr>
                <w:ilvl w:val="0"/>
                <w:numId w:val="14"/>
              </w:numPr>
            </w:pPr>
            <w:r>
              <w:t>h</w:t>
            </w:r>
            <w:r w:rsidR="00360964">
              <w:t>envis til kontaktlærerhåndbogen</w:t>
            </w:r>
          </w:p>
          <w:p w:rsidR="00360964" w:rsidRDefault="00762E2A" w:rsidP="00360964">
            <w:pPr>
              <w:pStyle w:val="Listeafsnit"/>
              <w:numPr>
                <w:ilvl w:val="0"/>
                <w:numId w:val="14"/>
              </w:numPr>
            </w:pPr>
            <w:r>
              <w:t>h</w:t>
            </w:r>
            <w:r w:rsidR="00360964">
              <w:t>av et arrangement der klæder underviserne på til kontaktlærer-rollen</w:t>
            </w:r>
          </w:p>
          <w:p w:rsidR="00804E7B" w:rsidRDefault="00804E7B" w:rsidP="00360964">
            <w:pPr>
              <w:pStyle w:val="Listeafsnit"/>
            </w:pPr>
          </w:p>
        </w:tc>
      </w:tr>
    </w:tbl>
    <w:p w:rsidR="00CF3B41" w:rsidRPr="00CF3B41" w:rsidRDefault="00CF3B41" w:rsidP="00484D4F">
      <w:pPr>
        <w:spacing w:line="276" w:lineRule="auto"/>
      </w:pPr>
      <w:bookmarkStart w:id="0" w:name="_GoBack"/>
      <w:bookmarkEnd w:id="0"/>
    </w:p>
    <w:sectPr w:rsidR="00CF3B41" w:rsidRPr="00CF3B41" w:rsidSect="00484D4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FBF" w:rsidRDefault="00210FBF" w:rsidP="00CF3B41">
      <w:pPr>
        <w:spacing w:after="0" w:line="240" w:lineRule="auto"/>
      </w:pPr>
      <w:r>
        <w:separator/>
      </w:r>
    </w:p>
  </w:endnote>
  <w:endnote w:type="continuationSeparator" w:id="0">
    <w:p w:rsidR="00210FBF" w:rsidRDefault="00210FBF" w:rsidP="00CF3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FBF" w:rsidRDefault="00210FBF" w:rsidP="00CF3B41">
      <w:pPr>
        <w:spacing w:after="0" w:line="240" w:lineRule="auto"/>
      </w:pPr>
      <w:r>
        <w:separator/>
      </w:r>
    </w:p>
  </w:footnote>
  <w:footnote w:type="continuationSeparator" w:id="0">
    <w:p w:rsidR="00210FBF" w:rsidRDefault="00210FBF" w:rsidP="00CF3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0FBF" w:rsidRDefault="00762E2A">
    <w:pPr>
      <w:pStyle w:val="Sidehoved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91.35pt;height:50pt">
          <v:imagedata r:id="rId1" o:title="Mercantec-LOGO-bred-sort1"/>
        </v:shape>
      </w:pict>
    </w:r>
    <w:r w:rsidR="00210FBF">
      <w:ptab w:relativeTo="margin" w:alignment="center" w:leader="none"/>
    </w:r>
    <w:r w:rsidR="00210FBF">
      <w:ptab w:relativeTo="margin" w:alignment="right" w:leader="none"/>
    </w:r>
    <w:r w:rsidR="00210FBF">
      <w:rPr>
        <w:rStyle w:val="Overskrift1Tegn"/>
        <w:b/>
        <w:color w:val="auto"/>
        <w:sz w:val="36"/>
      </w:rPr>
      <w:t>Kontaktlærersamtalen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47D87"/>
    <w:multiLevelType w:val="hybridMultilevel"/>
    <w:tmpl w:val="03D416F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55A0E"/>
    <w:multiLevelType w:val="hybridMultilevel"/>
    <w:tmpl w:val="31B8DC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C0B14"/>
    <w:multiLevelType w:val="hybridMultilevel"/>
    <w:tmpl w:val="15E40EC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77FA3"/>
    <w:multiLevelType w:val="hybridMultilevel"/>
    <w:tmpl w:val="BB3A25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27301"/>
    <w:multiLevelType w:val="hybridMultilevel"/>
    <w:tmpl w:val="591E58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06583"/>
    <w:multiLevelType w:val="hybridMultilevel"/>
    <w:tmpl w:val="18164D6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17980"/>
    <w:multiLevelType w:val="hybridMultilevel"/>
    <w:tmpl w:val="F9166D9E"/>
    <w:lvl w:ilvl="0" w:tplc="71F2E22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859CD"/>
    <w:multiLevelType w:val="hybridMultilevel"/>
    <w:tmpl w:val="C8ECA07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D4E56"/>
    <w:multiLevelType w:val="hybridMultilevel"/>
    <w:tmpl w:val="544A06E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704E81"/>
    <w:multiLevelType w:val="hybridMultilevel"/>
    <w:tmpl w:val="090EC62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43157"/>
    <w:multiLevelType w:val="hybridMultilevel"/>
    <w:tmpl w:val="91D64A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EA2BE0"/>
    <w:multiLevelType w:val="hybridMultilevel"/>
    <w:tmpl w:val="43F46D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7694C"/>
    <w:multiLevelType w:val="hybridMultilevel"/>
    <w:tmpl w:val="9B0EF25A"/>
    <w:lvl w:ilvl="0" w:tplc="0406000F">
      <w:start w:val="1"/>
      <w:numFmt w:val="decimal"/>
      <w:lvlText w:val="%1."/>
      <w:lvlJc w:val="left"/>
      <w:pPr>
        <w:ind w:left="643" w:hanging="360"/>
      </w:pPr>
    </w:lvl>
    <w:lvl w:ilvl="1" w:tplc="04060019" w:tentative="1">
      <w:start w:val="1"/>
      <w:numFmt w:val="lowerLetter"/>
      <w:lvlText w:val="%2."/>
      <w:lvlJc w:val="left"/>
      <w:pPr>
        <w:ind w:left="1363" w:hanging="360"/>
      </w:pPr>
    </w:lvl>
    <w:lvl w:ilvl="2" w:tplc="0406001B" w:tentative="1">
      <w:start w:val="1"/>
      <w:numFmt w:val="lowerRoman"/>
      <w:lvlText w:val="%3."/>
      <w:lvlJc w:val="right"/>
      <w:pPr>
        <w:ind w:left="2083" w:hanging="180"/>
      </w:pPr>
    </w:lvl>
    <w:lvl w:ilvl="3" w:tplc="0406000F" w:tentative="1">
      <w:start w:val="1"/>
      <w:numFmt w:val="decimal"/>
      <w:lvlText w:val="%4."/>
      <w:lvlJc w:val="left"/>
      <w:pPr>
        <w:ind w:left="2803" w:hanging="360"/>
      </w:pPr>
    </w:lvl>
    <w:lvl w:ilvl="4" w:tplc="04060019" w:tentative="1">
      <w:start w:val="1"/>
      <w:numFmt w:val="lowerLetter"/>
      <w:lvlText w:val="%5."/>
      <w:lvlJc w:val="left"/>
      <w:pPr>
        <w:ind w:left="3523" w:hanging="360"/>
      </w:pPr>
    </w:lvl>
    <w:lvl w:ilvl="5" w:tplc="0406001B" w:tentative="1">
      <w:start w:val="1"/>
      <w:numFmt w:val="lowerRoman"/>
      <w:lvlText w:val="%6."/>
      <w:lvlJc w:val="right"/>
      <w:pPr>
        <w:ind w:left="4243" w:hanging="180"/>
      </w:pPr>
    </w:lvl>
    <w:lvl w:ilvl="6" w:tplc="0406000F" w:tentative="1">
      <w:start w:val="1"/>
      <w:numFmt w:val="decimal"/>
      <w:lvlText w:val="%7."/>
      <w:lvlJc w:val="left"/>
      <w:pPr>
        <w:ind w:left="4963" w:hanging="360"/>
      </w:pPr>
    </w:lvl>
    <w:lvl w:ilvl="7" w:tplc="04060019" w:tentative="1">
      <w:start w:val="1"/>
      <w:numFmt w:val="lowerLetter"/>
      <w:lvlText w:val="%8."/>
      <w:lvlJc w:val="left"/>
      <w:pPr>
        <w:ind w:left="5683" w:hanging="360"/>
      </w:pPr>
    </w:lvl>
    <w:lvl w:ilvl="8" w:tplc="040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67AA42C0"/>
    <w:multiLevelType w:val="hybridMultilevel"/>
    <w:tmpl w:val="15F26C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B29FA"/>
    <w:multiLevelType w:val="hybridMultilevel"/>
    <w:tmpl w:val="5FB4FC5A"/>
    <w:lvl w:ilvl="0" w:tplc="2920397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2B7C7B"/>
    <w:multiLevelType w:val="hybridMultilevel"/>
    <w:tmpl w:val="9ACAD6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81CD2"/>
    <w:multiLevelType w:val="hybridMultilevel"/>
    <w:tmpl w:val="9A3220C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7D5E3C"/>
    <w:multiLevelType w:val="hybridMultilevel"/>
    <w:tmpl w:val="C590A4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13583C"/>
    <w:multiLevelType w:val="hybridMultilevel"/>
    <w:tmpl w:val="0DE091B0"/>
    <w:lvl w:ilvl="0" w:tplc="71F2E22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7"/>
  </w:num>
  <w:num w:numId="4">
    <w:abstractNumId w:val="0"/>
  </w:num>
  <w:num w:numId="5">
    <w:abstractNumId w:val="9"/>
  </w:num>
  <w:num w:numId="6">
    <w:abstractNumId w:val="2"/>
  </w:num>
  <w:num w:numId="7">
    <w:abstractNumId w:val="4"/>
  </w:num>
  <w:num w:numId="8">
    <w:abstractNumId w:val="10"/>
  </w:num>
  <w:num w:numId="9">
    <w:abstractNumId w:val="16"/>
  </w:num>
  <w:num w:numId="10">
    <w:abstractNumId w:val="18"/>
  </w:num>
  <w:num w:numId="11">
    <w:abstractNumId w:val="12"/>
  </w:num>
  <w:num w:numId="12">
    <w:abstractNumId w:val="6"/>
  </w:num>
  <w:num w:numId="13">
    <w:abstractNumId w:val="5"/>
  </w:num>
  <w:num w:numId="14">
    <w:abstractNumId w:val="3"/>
  </w:num>
  <w:num w:numId="15">
    <w:abstractNumId w:val="14"/>
  </w:num>
  <w:num w:numId="16">
    <w:abstractNumId w:val="17"/>
  </w:num>
  <w:num w:numId="17">
    <w:abstractNumId w:val="8"/>
  </w:num>
  <w:num w:numId="18">
    <w:abstractNumId w:val="1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1304"/>
  <w:hyphenationZone w:val="425"/>
  <w:characterSpacingControl w:val="doNotCompress"/>
  <w:hdrShapeDefaults>
    <o:shapedefaults v:ext="edit" spidmax="14338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B41"/>
    <w:rsid w:val="0001225A"/>
    <w:rsid w:val="000935A4"/>
    <w:rsid w:val="0014520F"/>
    <w:rsid w:val="00210FBF"/>
    <w:rsid w:val="002E1438"/>
    <w:rsid w:val="00360964"/>
    <w:rsid w:val="00371622"/>
    <w:rsid w:val="0038077F"/>
    <w:rsid w:val="0044429B"/>
    <w:rsid w:val="00484D4F"/>
    <w:rsid w:val="004B742F"/>
    <w:rsid w:val="006B25D6"/>
    <w:rsid w:val="00762E2A"/>
    <w:rsid w:val="007C506D"/>
    <w:rsid w:val="00804E7B"/>
    <w:rsid w:val="0089114C"/>
    <w:rsid w:val="008C73A0"/>
    <w:rsid w:val="008E5570"/>
    <w:rsid w:val="009A6913"/>
    <w:rsid w:val="00A621FE"/>
    <w:rsid w:val="00AE5460"/>
    <w:rsid w:val="00B73ED6"/>
    <w:rsid w:val="00B910D3"/>
    <w:rsid w:val="00B96E8E"/>
    <w:rsid w:val="00C06B4A"/>
    <w:rsid w:val="00CC3E23"/>
    <w:rsid w:val="00CF3B41"/>
    <w:rsid w:val="00EC1676"/>
    <w:rsid w:val="00ED5EFD"/>
    <w:rsid w:val="00F6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2DCE153F"/>
  <w15:chartTrackingRefBased/>
  <w15:docId w15:val="{ED6D7BF4-6AFA-4DAD-9346-12AC52718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F3B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F3B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C16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CF3B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F3B41"/>
  </w:style>
  <w:style w:type="paragraph" w:styleId="Sidefod">
    <w:name w:val="footer"/>
    <w:basedOn w:val="Normal"/>
    <w:link w:val="SidefodTegn"/>
    <w:uiPriority w:val="99"/>
    <w:unhideWhenUsed/>
    <w:rsid w:val="00CF3B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F3B41"/>
  </w:style>
  <w:style w:type="character" w:customStyle="1" w:styleId="Overskrift1Tegn">
    <w:name w:val="Overskrift 1 Tegn"/>
    <w:basedOn w:val="Standardskrifttypeiafsnit"/>
    <w:link w:val="Overskrift1"/>
    <w:uiPriority w:val="9"/>
    <w:rsid w:val="00CF3B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CF3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CF3B41"/>
    <w:rPr>
      <w:color w:val="0000FF"/>
      <w:u w:val="singl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F3B4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afsnit">
    <w:name w:val="List Paragraph"/>
    <w:basedOn w:val="Normal"/>
    <w:uiPriority w:val="34"/>
    <w:qFormat/>
    <w:rsid w:val="00CF3B41"/>
    <w:pPr>
      <w:ind w:left="720"/>
      <w:contextualSpacing/>
    </w:pPr>
  </w:style>
  <w:style w:type="paragraph" w:styleId="Ingenafstand">
    <w:name w:val="No Spacing"/>
    <w:uiPriority w:val="1"/>
    <w:qFormat/>
    <w:rsid w:val="00F67C33"/>
    <w:pPr>
      <w:spacing w:after="0" w:line="240" w:lineRule="auto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EC167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1364F-E431-4BF0-AC52-DC5E92B69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8998A638</Template>
  <TotalTime>0</TotalTime>
  <Pages>2</Pages>
  <Words>454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Hvelplund Overgaard</dc:creator>
  <cp:keywords/>
  <dc:description/>
  <cp:lastModifiedBy>Annette Ruhoff</cp:lastModifiedBy>
  <cp:revision>2</cp:revision>
  <dcterms:created xsi:type="dcterms:W3CDTF">2019-05-24T07:27:00Z</dcterms:created>
  <dcterms:modified xsi:type="dcterms:W3CDTF">2019-05-24T07:27:00Z</dcterms:modified>
</cp:coreProperties>
</file>