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E1DCB" w:rsidRDefault="005E1D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b/>
          <w:sz w:val="28"/>
          <w:szCs w:val="28"/>
        </w:rPr>
      </w:pPr>
      <w:r>
        <w:rPr>
          <w:rFonts w:ascii="Arial" w:eastAsia="Arial" w:hAnsi="Arial"/>
          <w:b/>
          <w:sz w:val="28"/>
          <w:szCs w:val="28"/>
        </w:rPr>
        <w:t>Lægesekretæruddannelsen, Viborg. Anatomi og fysiologi, efterår 202</w:t>
      </w:r>
      <w:r w:rsidR="006451CD">
        <w:rPr>
          <w:rFonts w:ascii="Arial" w:eastAsia="Arial" w:hAnsi="Arial"/>
          <w:b/>
          <w:sz w:val="28"/>
          <w:szCs w:val="28"/>
        </w:rPr>
        <w:t>3</w:t>
      </w:r>
    </w:p>
    <w:p w:rsidR="005E1DCB" w:rsidRDefault="005E1D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b/>
          <w:sz w:val="28"/>
          <w:szCs w:val="28"/>
        </w:rPr>
      </w:pPr>
    </w:p>
    <w:p w:rsidR="005E1DCB" w:rsidRDefault="005E1D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sz w:val="28"/>
          <w:szCs w:val="28"/>
        </w:rPr>
      </w:pPr>
      <w:r w:rsidRPr="00A87761">
        <w:rPr>
          <w:rFonts w:ascii="Arial" w:eastAsia="Arial" w:hAnsi="Arial"/>
          <w:sz w:val="28"/>
          <w:szCs w:val="28"/>
        </w:rPr>
        <w:t>Undervisningsmateriale: Andersen Henrik: Somatisk sygdomslære og farmakologi</w:t>
      </w:r>
      <w:r>
        <w:rPr>
          <w:rFonts w:ascii="Arial" w:eastAsia="Arial" w:hAnsi="Arial"/>
          <w:sz w:val="28"/>
          <w:szCs w:val="28"/>
        </w:rPr>
        <w:t>. Kapitel 13 og 17.</w:t>
      </w:r>
    </w:p>
    <w:p w:rsidR="005E1DCB" w:rsidRPr="00A87761" w:rsidRDefault="005E1D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sz w:val="28"/>
          <w:szCs w:val="28"/>
        </w:rPr>
      </w:pPr>
      <w:r>
        <w:rPr>
          <w:rFonts w:ascii="Arial" w:eastAsia="Arial" w:hAnsi="Arial"/>
          <w:sz w:val="28"/>
          <w:szCs w:val="28"/>
        </w:rPr>
        <w:t xml:space="preserve">Underviser: </w:t>
      </w:r>
      <w:r>
        <w:rPr>
          <w:rFonts w:ascii="Arial" w:eastAsia="Arial" w:hAnsi="Arial"/>
          <w:sz w:val="28"/>
          <w:szCs w:val="28"/>
        </w:rPr>
        <w:tab/>
      </w:r>
      <w:proofErr w:type="gramStart"/>
      <w:r>
        <w:rPr>
          <w:rFonts w:ascii="Arial" w:eastAsia="Arial" w:hAnsi="Arial"/>
          <w:sz w:val="28"/>
          <w:szCs w:val="28"/>
        </w:rPr>
        <w:tab/>
        <w:t xml:space="preserve">  Anne</w:t>
      </w:r>
      <w:proofErr w:type="gramEnd"/>
      <w:r>
        <w:rPr>
          <w:rFonts w:ascii="Arial" w:eastAsia="Arial" w:hAnsi="Arial"/>
          <w:sz w:val="28"/>
          <w:szCs w:val="28"/>
        </w:rPr>
        <w:t xml:space="preserve"> Hiitola-Pedersen</w:t>
      </w:r>
    </w:p>
    <w:p w:rsidR="005E1DCB" w:rsidRDefault="005E1D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sz w:val="22"/>
          <w:szCs w:val="22"/>
        </w:rPr>
      </w:pPr>
    </w:p>
    <w:tbl>
      <w:tblPr>
        <w:tblW w:w="14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760"/>
        <w:gridCol w:w="2565"/>
        <w:gridCol w:w="2925"/>
        <w:gridCol w:w="2805"/>
        <w:gridCol w:w="3630"/>
      </w:tblGrid>
      <w:tr w:rsidR="00C33D3D">
        <w:tc>
          <w:tcPr>
            <w:tcW w:w="2760" w:type="dxa"/>
          </w:tcPr>
          <w:p w:rsidR="005E1DCB" w:rsidRPr="00303F33" w:rsidRDefault="00C55F42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Tirsdag </w:t>
            </w:r>
            <w:r w:rsidR="005E1DCB">
              <w:rPr>
                <w:b/>
              </w:rPr>
              <w:t xml:space="preserve">den </w:t>
            </w:r>
            <w:r w:rsidR="006451CD">
              <w:rPr>
                <w:b/>
              </w:rPr>
              <w:t>7</w:t>
            </w:r>
            <w:r w:rsidR="005E1DCB">
              <w:rPr>
                <w:b/>
              </w:rPr>
              <w:t>.11.</w:t>
            </w:r>
          </w:p>
        </w:tc>
        <w:tc>
          <w:tcPr>
            <w:tcW w:w="2565" w:type="dxa"/>
          </w:tcPr>
          <w:p w:rsidR="00C33D3D" w:rsidRPr="00303F33" w:rsidRDefault="00C55F42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Onsdag </w:t>
            </w:r>
            <w:r w:rsidR="00C33D3D">
              <w:rPr>
                <w:b/>
              </w:rPr>
              <w:t xml:space="preserve">den </w:t>
            </w:r>
            <w:r w:rsidR="006451CD">
              <w:rPr>
                <w:b/>
              </w:rPr>
              <w:t>8</w:t>
            </w:r>
            <w:r w:rsidR="00C33D3D">
              <w:rPr>
                <w:b/>
              </w:rPr>
              <w:t>.11</w:t>
            </w:r>
          </w:p>
        </w:tc>
        <w:tc>
          <w:tcPr>
            <w:tcW w:w="2925" w:type="dxa"/>
          </w:tcPr>
          <w:p w:rsidR="00C33D3D" w:rsidRPr="00303F33" w:rsidRDefault="00C55F42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Torsdag</w:t>
            </w:r>
            <w:r w:rsidR="006451CD">
              <w:rPr>
                <w:b/>
              </w:rPr>
              <w:t xml:space="preserve"> den 9</w:t>
            </w:r>
            <w:r w:rsidR="004E5B69">
              <w:rPr>
                <w:b/>
              </w:rPr>
              <w:t>.</w:t>
            </w:r>
            <w:r w:rsidR="00C33D3D">
              <w:rPr>
                <w:b/>
              </w:rPr>
              <w:t>11</w:t>
            </w:r>
          </w:p>
        </w:tc>
        <w:tc>
          <w:tcPr>
            <w:tcW w:w="2805" w:type="dxa"/>
          </w:tcPr>
          <w:p w:rsidR="00C33D3D" w:rsidRPr="00303F33" w:rsidRDefault="00C55F42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Fredag</w:t>
            </w:r>
            <w:r w:rsidR="00C33D3D">
              <w:rPr>
                <w:b/>
              </w:rPr>
              <w:t xml:space="preserve"> den 1</w:t>
            </w:r>
            <w:r w:rsidR="006451CD">
              <w:rPr>
                <w:b/>
              </w:rPr>
              <w:t>0</w:t>
            </w:r>
            <w:r w:rsidR="00C33D3D">
              <w:rPr>
                <w:b/>
              </w:rPr>
              <w:t>.11</w:t>
            </w:r>
          </w:p>
        </w:tc>
        <w:tc>
          <w:tcPr>
            <w:tcW w:w="3630" w:type="dxa"/>
          </w:tcPr>
          <w:p w:rsidR="00C33D3D" w:rsidRPr="00303F33" w:rsidRDefault="00644F27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Mandag</w:t>
            </w:r>
            <w:r w:rsidR="00C55F42">
              <w:rPr>
                <w:b/>
              </w:rPr>
              <w:t xml:space="preserve"> </w:t>
            </w:r>
            <w:r w:rsidR="00C33D3D">
              <w:rPr>
                <w:b/>
              </w:rPr>
              <w:t xml:space="preserve"> den 1</w:t>
            </w:r>
            <w:r w:rsidR="006451CD">
              <w:rPr>
                <w:b/>
              </w:rPr>
              <w:t>3</w:t>
            </w:r>
            <w:bookmarkStart w:id="0" w:name="_GoBack"/>
            <w:bookmarkEnd w:id="0"/>
            <w:r>
              <w:rPr>
                <w:b/>
              </w:rPr>
              <w:t>.</w:t>
            </w:r>
            <w:r w:rsidR="00C33D3D">
              <w:rPr>
                <w:b/>
              </w:rPr>
              <w:t>11</w:t>
            </w:r>
          </w:p>
        </w:tc>
      </w:tr>
      <w:tr w:rsidR="00C33D3D">
        <w:trPr>
          <w:trHeight w:val="4668"/>
        </w:trPr>
        <w:tc>
          <w:tcPr>
            <w:tcW w:w="2760" w:type="dxa"/>
          </w:tcPr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303F33">
              <w:rPr>
                <w:b/>
              </w:rPr>
              <w:t>TEMA: Nervesystemet</w:t>
            </w: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</w:tcPr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u w:val="single"/>
              </w:rPr>
            </w:pP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303F33">
              <w:rPr>
                <w:b/>
              </w:rPr>
              <w:t>TEMA: Nervesystemet</w:t>
            </w: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925" w:type="dxa"/>
          </w:tcPr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303F33">
              <w:rPr>
                <w:b/>
              </w:rPr>
              <w:t>TEMA: Neurologiske sygdomme</w:t>
            </w: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5" w:type="dxa"/>
          </w:tcPr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Pr="00303F33" w:rsidRDefault="00C33D3D">
            <w:pPr>
              <w:pStyle w:val="Normal1"/>
              <w:rPr>
                <w:b/>
              </w:rPr>
            </w:pPr>
            <w:r w:rsidRPr="00303F33">
              <w:rPr>
                <w:b/>
              </w:rPr>
              <w:t>TEMA: Forplantningsorganerne</w:t>
            </w: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30" w:type="dxa"/>
          </w:tcPr>
          <w:p w:rsidR="00C33D3D" w:rsidRDefault="00C33D3D">
            <w:pPr>
              <w:pStyle w:val="Normal1"/>
            </w:pPr>
          </w:p>
          <w:p w:rsidR="00C33D3D" w:rsidRPr="00303F33" w:rsidRDefault="00C33D3D">
            <w:pPr>
              <w:pStyle w:val="Normal1"/>
              <w:rPr>
                <w:b/>
              </w:rPr>
            </w:pPr>
            <w:r w:rsidRPr="00303F33">
              <w:rPr>
                <w:b/>
              </w:rPr>
              <w:t>Test Nervesystemet og forplantningsorganer</w:t>
            </w:r>
          </w:p>
          <w:p w:rsidR="00C33D3D" w:rsidRPr="00303F33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03F33">
              <w:rPr>
                <w:b/>
              </w:rPr>
              <w:t>TEMA: Psykiatriske sygdomme</w:t>
            </w: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C33D3D" w:rsidRDefault="00C33D3D" w:rsidP="00C33D3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C33D3D" w:rsidRDefault="00C33D3D">
      <w:pPr>
        <w:pStyle w:val="Normal1"/>
        <w:pBdr>
          <w:top w:val="nil"/>
          <w:left w:val="nil"/>
          <w:bottom w:val="nil"/>
          <w:right w:val="nil"/>
          <w:between w:val="nil"/>
        </w:pBdr>
      </w:pPr>
    </w:p>
    <w:sectPr w:rsidR="00C33D3D" w:rsidSect="00C33D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/>
      <w:pgMar w:top="1700" w:right="1133" w:bottom="1700" w:left="1133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1CD" w:rsidRDefault="006451CD" w:rsidP="00C55F42">
      <w:r>
        <w:separator/>
      </w:r>
    </w:p>
  </w:endnote>
  <w:endnote w:type="continuationSeparator" w:id="0">
    <w:p w:rsidR="006451CD" w:rsidRDefault="006451CD" w:rsidP="00C5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1CD" w:rsidRDefault="006451CD" w:rsidP="00C55F42">
      <w:r>
        <w:separator/>
      </w:r>
    </w:p>
  </w:footnote>
  <w:footnote w:type="continuationSeparator" w:id="0">
    <w:p w:rsidR="006451CD" w:rsidRDefault="006451CD" w:rsidP="00C55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F42" w:rsidRDefault="00C55F4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CD"/>
    <w:rsid w:val="004E5B69"/>
    <w:rsid w:val="005E1DCB"/>
    <w:rsid w:val="00644F27"/>
    <w:rsid w:val="006451CD"/>
    <w:rsid w:val="00C33D3D"/>
    <w:rsid w:val="00C55F42"/>
    <w:rsid w:val="00C91968"/>
    <w:rsid w:val="00CD4A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9AE713"/>
  <w15:chartTrackingRefBased/>
  <w15:docId w15:val="{4F85EC5D-E668-49B0-98EE-5840B749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1"/>
    <w:next w:val="Normal1"/>
    <w:qFormat/>
    <w:rsid w:val="00C9196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1"/>
    <w:next w:val="Normal1"/>
    <w:qFormat/>
    <w:rsid w:val="00C9196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1"/>
    <w:next w:val="Normal1"/>
    <w:qFormat/>
    <w:rsid w:val="00C9196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1"/>
    <w:next w:val="Normal1"/>
    <w:qFormat/>
    <w:rsid w:val="00C91968"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1"/>
    <w:next w:val="Normal1"/>
    <w:qFormat/>
    <w:rsid w:val="00C9196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1"/>
    <w:next w:val="Normal1"/>
    <w:qFormat/>
    <w:rsid w:val="00C9196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1">
    <w:name w:val="Normal1"/>
    <w:rsid w:val="00C91968"/>
    <w:rPr>
      <w:sz w:val="24"/>
      <w:szCs w:val="24"/>
    </w:rPr>
  </w:style>
  <w:style w:type="table" w:customStyle="1" w:styleId="TableNormal">
    <w:name w:val="Table Normal"/>
    <w:rsid w:val="00C91968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1"/>
    <w:next w:val="Normal1"/>
    <w:qFormat/>
    <w:rsid w:val="00C91968"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1"/>
    <w:next w:val="Normal1"/>
    <w:qFormat/>
    <w:rsid w:val="00C9196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9196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C55F4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C55F42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C55F42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C55F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hi\Downloads\Anatomi%20og%20Fysiologi%20lektionsplan2022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Anatomi og Fysiologi lektionsplan2022</Template>
  <TotalTime>1</TotalTime>
  <Pages>1</Pages>
  <Words>52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Hiitola</dc:creator>
  <cp:keywords/>
  <cp:lastModifiedBy>Anne Hiitola</cp:lastModifiedBy>
  <cp:revision>1</cp:revision>
  <dcterms:created xsi:type="dcterms:W3CDTF">2023-05-11T08:59:00Z</dcterms:created>
  <dcterms:modified xsi:type="dcterms:W3CDTF">2023-05-11T09:00:00Z</dcterms:modified>
</cp:coreProperties>
</file>