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544" w:rsidRDefault="00F95544" w:rsidP="00F95544"/>
    <w:p w:rsidR="00F95544" w:rsidRDefault="00F95544" w:rsidP="00F95544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0DE400" wp14:editId="6DF0A585">
            <wp:simplePos x="0" y="0"/>
            <wp:positionH relativeFrom="column">
              <wp:posOffset>2917825</wp:posOffset>
            </wp:positionH>
            <wp:positionV relativeFrom="paragraph">
              <wp:posOffset>138430</wp:posOffset>
            </wp:positionV>
            <wp:extent cx="3657600" cy="2746375"/>
            <wp:effectExtent l="0" t="0" r="0" b="0"/>
            <wp:wrapNone/>
            <wp:docPr id="102" name="Billede 102" descr="http://www.pressesieb.de/wp-content/uploads/2007/08/news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ressesieb.de/wp-content/uploads/2007/08/newsimag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544" w:rsidRPr="00E7650D" w:rsidRDefault="00F95544" w:rsidP="00F95544">
      <w:pPr>
        <w:rPr>
          <w:b/>
          <w:sz w:val="28"/>
          <w:szCs w:val="28"/>
        </w:rPr>
      </w:pPr>
      <w:r w:rsidRPr="00E7650D">
        <w:rPr>
          <w:b/>
          <w:sz w:val="28"/>
          <w:szCs w:val="28"/>
        </w:rPr>
        <w:t>Dit Navn / gruppe</w:t>
      </w:r>
      <w:r>
        <w:rPr>
          <w:b/>
          <w:sz w:val="28"/>
          <w:szCs w:val="28"/>
        </w:rPr>
        <w:t>:</w:t>
      </w:r>
    </w:p>
    <w:p w:rsidR="00F95544" w:rsidRPr="00E7650D" w:rsidRDefault="00F95544" w:rsidP="00F95544">
      <w:pPr>
        <w:rPr>
          <w:b/>
          <w:sz w:val="28"/>
          <w:szCs w:val="28"/>
        </w:rPr>
      </w:pPr>
    </w:p>
    <w:p w:rsidR="00F95544" w:rsidRDefault="00F95544" w:rsidP="00F95544"/>
    <w:p w:rsidR="00F95544" w:rsidRDefault="00F95544" w:rsidP="00F95544"/>
    <w:p w:rsidR="00F95544" w:rsidRPr="001E0DA0" w:rsidRDefault="00F95544" w:rsidP="00F95544">
      <w:pPr>
        <w:rPr>
          <w:b/>
        </w:rPr>
      </w:pPr>
      <w:r w:rsidRPr="001E0DA0">
        <w:rPr>
          <w:b/>
        </w:rPr>
        <w:t>Denne opgave indeholder følgende:</w:t>
      </w:r>
    </w:p>
    <w:p w:rsidR="00F95544" w:rsidRDefault="00F95544" w:rsidP="00F95544">
      <w:pPr>
        <w:rPr>
          <w:b/>
        </w:rPr>
      </w:pPr>
    </w:p>
    <w:p w:rsidR="00F95544" w:rsidRDefault="00F95544" w:rsidP="00F95544">
      <w:pPr>
        <w:rPr>
          <w:i/>
        </w:rPr>
      </w:pPr>
      <w:r w:rsidRPr="009D4CB6">
        <w:rPr>
          <w:i/>
        </w:rPr>
        <w:t>1.</w:t>
      </w:r>
      <w:r>
        <w:rPr>
          <w:i/>
        </w:rPr>
        <w:t xml:space="preserve"> </w:t>
      </w:r>
      <w:r w:rsidRPr="0061615A">
        <w:rPr>
          <w:i/>
        </w:rPr>
        <w:t>Ohms lov og effekttrekanten</w:t>
      </w:r>
    </w:p>
    <w:p w:rsidR="00F95544" w:rsidRDefault="00F95544" w:rsidP="00F95544">
      <w:pPr>
        <w:rPr>
          <w:i/>
        </w:rPr>
      </w:pPr>
      <w:r>
        <w:rPr>
          <w:i/>
        </w:rPr>
        <w:t>2. Multimeter</w:t>
      </w:r>
    </w:p>
    <w:p w:rsidR="00F95544" w:rsidRDefault="00F95544" w:rsidP="00F95544">
      <w:pPr>
        <w:rPr>
          <w:i/>
        </w:rPr>
      </w:pPr>
      <w:r>
        <w:rPr>
          <w:i/>
        </w:rPr>
        <w:t>3. El – diagramsymboler</w:t>
      </w:r>
    </w:p>
    <w:p w:rsidR="00F95544" w:rsidRDefault="00F95544" w:rsidP="00F95544">
      <w:pPr>
        <w:rPr>
          <w:i/>
        </w:rPr>
      </w:pPr>
      <w:r>
        <w:rPr>
          <w:i/>
        </w:rPr>
        <w:t>4. øvelser på fumlebræt</w:t>
      </w:r>
    </w:p>
    <w:p w:rsidR="00F95544" w:rsidRDefault="00F95544" w:rsidP="00F95544">
      <w:pPr>
        <w:rPr>
          <w:b/>
        </w:rPr>
      </w:pPr>
      <w:r>
        <w:rPr>
          <w:i/>
        </w:rPr>
        <w:t>5. Litteraturliste</w:t>
      </w:r>
    </w:p>
    <w:p w:rsidR="00F95544" w:rsidRDefault="00F95544" w:rsidP="00F95544">
      <w:pPr>
        <w:rPr>
          <w:i/>
        </w:rPr>
      </w:pPr>
      <w:r w:rsidRPr="0061615A">
        <w:rPr>
          <w:i/>
        </w:rPr>
        <w:t>Bilag 1: Læringselementer, læringsaktiviteter, delmål og delmålsaktiviteter</w:t>
      </w:r>
    </w:p>
    <w:p w:rsidR="00F95544" w:rsidRPr="0061615A" w:rsidRDefault="00F95544" w:rsidP="00F95544">
      <w:pPr>
        <w:rPr>
          <w:i/>
        </w:rPr>
      </w:pPr>
      <w:r>
        <w:rPr>
          <w:i/>
        </w:rPr>
        <w:t>Bilag 2: Test dig selv</w:t>
      </w:r>
    </w:p>
    <w:p w:rsidR="00F95544" w:rsidRDefault="00F95544" w:rsidP="00F95544"/>
    <w:p w:rsidR="00F95544" w:rsidRDefault="00F95544" w:rsidP="00F95544">
      <w:pPr>
        <w:rPr>
          <w:b/>
          <w:sz w:val="28"/>
          <w:szCs w:val="28"/>
        </w:rPr>
      </w:pPr>
    </w:p>
    <w:p w:rsidR="00F95544" w:rsidRPr="0035368F" w:rsidRDefault="00F95544" w:rsidP="00F95544">
      <w:pPr>
        <w:rPr>
          <w:b/>
          <w:sz w:val="28"/>
          <w:szCs w:val="28"/>
        </w:rPr>
      </w:pPr>
      <w:r w:rsidRPr="0035368F">
        <w:rPr>
          <w:b/>
          <w:sz w:val="28"/>
          <w:szCs w:val="28"/>
        </w:rPr>
        <w:t>1. Ohms lov og effekttrekanten</w:t>
      </w:r>
    </w:p>
    <w:p w:rsidR="00F95544" w:rsidRDefault="00F95544" w:rsidP="00F95544"/>
    <w:p w:rsidR="00F95544" w:rsidRDefault="00F95544" w:rsidP="00F95544">
      <w:r>
        <w:t>Skriv de rigtige enheder i trekanterne herunder:</w:t>
      </w:r>
    </w:p>
    <w:p w:rsidR="00F95544" w:rsidRDefault="00F95544" w:rsidP="00F95544">
      <w:r>
        <w:rPr>
          <w:noProof/>
        </w:rPr>
        <w:drawing>
          <wp:anchor distT="0" distB="0" distL="114300" distR="114300" simplePos="0" relativeHeight="251660288" behindDoc="1" locked="0" layoutInCell="1" allowOverlap="1" wp14:anchorId="440AD122" wp14:editId="6E05DBE4">
            <wp:simplePos x="0" y="0"/>
            <wp:positionH relativeFrom="column">
              <wp:posOffset>228600</wp:posOffset>
            </wp:positionH>
            <wp:positionV relativeFrom="paragraph">
              <wp:posOffset>151765</wp:posOffset>
            </wp:positionV>
            <wp:extent cx="2383790" cy="1788160"/>
            <wp:effectExtent l="0" t="0" r="0" b="2540"/>
            <wp:wrapNone/>
            <wp:docPr id="101" name="Billed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1D1B229" wp14:editId="14ACC44F">
            <wp:simplePos x="0" y="0"/>
            <wp:positionH relativeFrom="column">
              <wp:posOffset>3429000</wp:posOffset>
            </wp:positionH>
            <wp:positionV relativeFrom="paragraph">
              <wp:posOffset>151765</wp:posOffset>
            </wp:positionV>
            <wp:extent cx="2383790" cy="1788160"/>
            <wp:effectExtent l="0" t="0" r="0" b="2540"/>
            <wp:wrapNone/>
            <wp:docPr id="100" name="Billed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544" w:rsidRDefault="00F95544" w:rsidP="00F95544">
      <w:r>
        <w:t>Ohms lov</w:t>
      </w:r>
      <w:r>
        <w:tab/>
      </w:r>
      <w:r>
        <w:tab/>
      </w:r>
      <w:r>
        <w:tab/>
      </w:r>
      <w:r>
        <w:tab/>
        <w:t>Effekttrekanten</w:t>
      </w:r>
    </w:p>
    <w:p w:rsidR="00F95544" w:rsidRPr="009C6780" w:rsidRDefault="00F95544" w:rsidP="00F95544">
      <w:pPr>
        <w:rPr>
          <w:i/>
          <w:sz w:val="20"/>
          <w:szCs w:val="20"/>
        </w:rPr>
      </w:pPr>
      <w:r w:rsidRPr="009C6780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S</w:t>
      </w:r>
      <w:r w:rsidRPr="009C6780">
        <w:rPr>
          <w:i/>
          <w:sz w:val="20"/>
          <w:szCs w:val="20"/>
        </w:rPr>
        <w:t>pændingstrekant)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</w:p>
    <w:p w:rsidR="00F95544" w:rsidRDefault="00F95544" w:rsidP="00F95544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3D674" wp14:editId="1F76EC1F">
                <wp:simplePos x="0" y="0"/>
                <wp:positionH relativeFrom="column">
                  <wp:posOffset>4457700</wp:posOffset>
                </wp:positionH>
                <wp:positionV relativeFrom="paragraph">
                  <wp:posOffset>-1905</wp:posOffset>
                </wp:positionV>
                <wp:extent cx="457200" cy="571500"/>
                <wp:effectExtent l="0" t="3175" r="3810" b="0"/>
                <wp:wrapNone/>
                <wp:docPr id="99" name="Tekstfelt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544" w:rsidRPr="00402FF0" w:rsidRDefault="00F95544" w:rsidP="00F95544">
                            <w:pPr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3D674" id="_x0000_t202" coordsize="21600,21600" o:spt="202" path="m,l,21600r21600,l21600,xe">
                <v:stroke joinstyle="miter"/>
                <v:path gradientshapeok="t" o:connecttype="rect"/>
              </v:shapetype>
              <v:shape id="Tekstfelt 99" o:spid="_x0000_s1026" type="#_x0000_t202" style="position:absolute;margin-left:351pt;margin-top:-.15pt;width:36pt;height: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" filled="f" stroked="f">
                <v:fill opacity="64764f"/>
                <o:lock v:ext="edit" aspectratio="t"/>
                <v:textbox>
                  <w:txbxContent>
                    <w:p w:rsidR="00F95544" w:rsidRPr="00402FF0" w:rsidRDefault="00F95544" w:rsidP="00F95544">
                      <w:pPr>
                        <w:rPr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4D1BC8" wp14:editId="192F9C2E">
                <wp:simplePos x="0" y="0"/>
                <wp:positionH relativeFrom="column">
                  <wp:posOffset>1257300</wp:posOffset>
                </wp:positionH>
                <wp:positionV relativeFrom="paragraph">
                  <wp:posOffset>-1905</wp:posOffset>
                </wp:positionV>
                <wp:extent cx="457200" cy="571500"/>
                <wp:effectExtent l="0" t="3175" r="3810" b="0"/>
                <wp:wrapNone/>
                <wp:docPr id="98" name="Tekstfelt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544" w:rsidRPr="00E7650D" w:rsidRDefault="00F95544" w:rsidP="00F95544">
                            <w:pPr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D1BC8" id="Tekstfelt 98" o:spid="_x0000_s1027" type="#_x0000_t202" style="position:absolute;margin-left:99pt;margin-top:-.15pt;width:36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" filled="f" stroked="f">
                <v:fill opacity="64764f"/>
                <o:lock v:ext="edit" aspectratio="t"/>
                <v:textbox>
                  <w:txbxContent>
                    <w:p w:rsidR="00F95544" w:rsidRPr="00E7650D" w:rsidRDefault="00F95544" w:rsidP="00F95544">
                      <w:pPr>
                        <w:rPr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5544" w:rsidRDefault="00F95544" w:rsidP="00F95544"/>
    <w:p w:rsidR="00F95544" w:rsidRDefault="00F95544" w:rsidP="00F95544"/>
    <w:p w:rsidR="00F95544" w:rsidRDefault="00F95544" w:rsidP="00F95544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873FFD" wp14:editId="29AEBE5A">
                <wp:simplePos x="0" y="0"/>
                <wp:positionH relativeFrom="column">
                  <wp:posOffset>1600200</wp:posOffset>
                </wp:positionH>
                <wp:positionV relativeFrom="paragraph">
                  <wp:posOffset>158115</wp:posOffset>
                </wp:positionV>
                <wp:extent cx="457200" cy="571500"/>
                <wp:effectExtent l="0" t="3175" r="3810" b="0"/>
                <wp:wrapNone/>
                <wp:docPr id="97" name="Tekstfelt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544" w:rsidRPr="00402FF0" w:rsidRDefault="00F95544" w:rsidP="00F95544">
                            <w:pPr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73FFD" id="Tekstfelt 97" o:spid="_x0000_s1028" type="#_x0000_t202" style="position:absolute;margin-left:126pt;margin-top:12.45pt;width:36pt;height: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" filled="f" stroked="f">
                <v:fill opacity="64764f"/>
                <o:lock v:ext="edit" aspectratio="t"/>
                <v:textbox>
                  <w:txbxContent>
                    <w:p w:rsidR="00F95544" w:rsidRPr="00402FF0" w:rsidRDefault="00F95544" w:rsidP="00F95544">
                      <w:pPr>
                        <w:rPr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C95CAF" wp14:editId="5AF5852E">
                <wp:simplePos x="0" y="0"/>
                <wp:positionH relativeFrom="column">
                  <wp:posOffset>4800600</wp:posOffset>
                </wp:positionH>
                <wp:positionV relativeFrom="paragraph">
                  <wp:posOffset>158115</wp:posOffset>
                </wp:positionV>
                <wp:extent cx="457200" cy="571500"/>
                <wp:effectExtent l="0" t="3175" r="3810" b="0"/>
                <wp:wrapNone/>
                <wp:docPr id="96" name="Tekstfelt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544" w:rsidRPr="0022667A" w:rsidRDefault="00F95544" w:rsidP="00F95544">
                            <w:pPr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95CAF" id="Tekstfelt 96" o:spid="_x0000_s1029" type="#_x0000_t202" style="position:absolute;margin-left:378pt;margin-top:12.45pt;width:36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" filled="f" stroked="f">
                <v:fill opacity="64764f"/>
                <o:lock v:ext="edit" aspectratio="t"/>
                <v:textbox>
                  <w:txbxContent>
                    <w:p w:rsidR="00F95544" w:rsidRPr="0022667A" w:rsidRDefault="00F95544" w:rsidP="00F95544">
                      <w:pPr>
                        <w:rPr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032D39" wp14:editId="4CEAB2AE">
                <wp:simplePos x="0" y="0"/>
                <wp:positionH relativeFrom="column">
                  <wp:posOffset>4114800</wp:posOffset>
                </wp:positionH>
                <wp:positionV relativeFrom="paragraph">
                  <wp:posOffset>158115</wp:posOffset>
                </wp:positionV>
                <wp:extent cx="457200" cy="571500"/>
                <wp:effectExtent l="0" t="3175" r="3810" b="0"/>
                <wp:wrapNone/>
                <wp:docPr id="95" name="Tekstfelt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544" w:rsidRPr="00EE58AA" w:rsidRDefault="00F95544" w:rsidP="00F95544">
                            <w:pPr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32D39" id="Tekstfelt 95" o:spid="_x0000_s1030" type="#_x0000_t202" style="position:absolute;margin-left:324pt;margin-top:12.45pt;width:36pt;height: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" filled="f" stroked="f">
                <v:fill opacity="64764f"/>
                <o:lock v:ext="edit" aspectratio="t"/>
                <v:textbox>
                  <w:txbxContent>
                    <w:p w:rsidR="00F95544" w:rsidRPr="00EE58AA" w:rsidRDefault="00F95544" w:rsidP="00F95544">
                      <w:pPr>
                        <w:rPr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D5A848" wp14:editId="39A5C1A6">
                <wp:simplePos x="0" y="0"/>
                <wp:positionH relativeFrom="column">
                  <wp:posOffset>914400</wp:posOffset>
                </wp:positionH>
                <wp:positionV relativeFrom="paragraph">
                  <wp:posOffset>158115</wp:posOffset>
                </wp:positionV>
                <wp:extent cx="457200" cy="571500"/>
                <wp:effectExtent l="0" t="3175" r="3810" b="0"/>
                <wp:wrapNone/>
                <wp:docPr id="94" name="Tekstfelt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5544" w:rsidRPr="00E509AE" w:rsidRDefault="00F95544" w:rsidP="00F95544">
                            <w:pPr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5A848" id="Tekstfelt 94" o:spid="_x0000_s1031" type="#_x0000_t202" style="position:absolute;margin-left:1in;margin-top:12.45pt;width:36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" filled="f" stroked="f">
                <v:fill opacity="64764f"/>
                <o:lock v:ext="edit" aspectratio="t"/>
                <v:textbox>
                  <w:txbxContent>
                    <w:p w:rsidR="00F95544" w:rsidRPr="00E509AE" w:rsidRDefault="00F95544" w:rsidP="00F95544">
                      <w:pPr>
                        <w:rPr>
                          <w:b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U=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og måles i=</w:t>
      </w:r>
      <w:r>
        <w:rPr>
          <w:b/>
          <w:sz w:val="28"/>
          <w:szCs w:val="28"/>
        </w:rPr>
        <w:tab/>
      </w: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R=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og måles i=</w:t>
      </w: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I=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og måles i=</w:t>
      </w:r>
      <w:r>
        <w:rPr>
          <w:b/>
          <w:sz w:val="28"/>
          <w:szCs w:val="28"/>
        </w:rPr>
        <w:tab/>
      </w:r>
    </w:p>
    <w:p w:rsidR="00F95544" w:rsidRPr="0035368F" w:rsidRDefault="00F95544" w:rsidP="00F9554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P=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og kan beregnes. Kaldes=</w:t>
      </w: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2702E1EF" wp14:editId="34A2657E">
                <wp:simplePos x="0" y="0"/>
                <wp:positionH relativeFrom="column">
                  <wp:posOffset>1511935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3175" t="0" r="0" b="1905"/>
                <wp:wrapNone/>
                <wp:docPr id="93" name="Tekstfel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2E1EF" id="Tekstfelt 93" o:spid="_x0000_s1032" type="#_x0000_t202" style="position:absolute;margin-left:119.05pt;margin-top:249.45pt;width:39.7pt;height:39.7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551C5A2E" wp14:editId="3BBC7486">
                <wp:simplePos x="0" y="0"/>
                <wp:positionH relativeFrom="column">
                  <wp:posOffset>2303780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4445" t="0" r="0" b="1905"/>
                <wp:wrapNone/>
                <wp:docPr id="92" name="Tekstfel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C5A2E" id="Tekstfelt 92" o:spid="_x0000_s1033" type="#_x0000_t202" style="position:absolute;margin-left:181.4pt;margin-top:249.45pt;width:39.7pt;height:39.7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47CEFC0A" wp14:editId="6AA7F0C9">
                <wp:simplePos x="0" y="0"/>
                <wp:positionH relativeFrom="column">
                  <wp:posOffset>1943735</wp:posOffset>
                </wp:positionH>
                <wp:positionV relativeFrom="paragraph">
                  <wp:posOffset>2447925</wp:posOffset>
                </wp:positionV>
                <wp:extent cx="504190" cy="504190"/>
                <wp:effectExtent l="0" t="2540" r="3810" b="0"/>
                <wp:wrapNone/>
                <wp:docPr id="91" name="Tekstfel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EFC0A" id="Tekstfelt 91" o:spid="_x0000_s1034" type="#_x0000_t202" style="position:absolute;margin-left:153.05pt;margin-top:192.75pt;width:39.7pt;height:39.7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7CD311A" wp14:editId="25E1835F">
                <wp:simplePos x="0" y="0"/>
                <wp:positionH relativeFrom="column">
                  <wp:posOffset>1511935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3175" t="0" r="0" b="1905"/>
                <wp:wrapNone/>
                <wp:docPr id="90" name="Tekstfel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D311A" id="Tekstfelt 90" o:spid="_x0000_s1035" type="#_x0000_t202" style="position:absolute;margin-left:119.05pt;margin-top:249.45pt;width:39.7pt;height:39.7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7798D94" wp14:editId="6D395E33">
                <wp:simplePos x="0" y="0"/>
                <wp:positionH relativeFrom="column">
                  <wp:posOffset>2303780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4445" t="0" r="0" b="1905"/>
                <wp:wrapNone/>
                <wp:docPr id="89" name="Tekstfel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98D94" id="Tekstfelt 89" o:spid="_x0000_s1036" type="#_x0000_t202" style="position:absolute;margin-left:181.4pt;margin-top:249.45pt;width:39.7pt;height:39.7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</w:p>
    <w:p w:rsidR="00F95544" w:rsidRDefault="00F95544" w:rsidP="00F95544">
      <w:pPr>
        <w:spacing w:line="360" w:lineRule="auto"/>
        <w:rPr>
          <w:b/>
          <w:sz w:val="28"/>
          <w:szCs w:val="28"/>
        </w:rPr>
      </w:pPr>
      <w:r w:rsidRPr="00E54D0A">
        <w:rPr>
          <w:b/>
          <w:sz w:val="28"/>
          <w:szCs w:val="28"/>
        </w:rPr>
        <w:lastRenderedPageBreak/>
        <w:t>2. Multimeter</w:t>
      </w:r>
    </w:p>
    <w:p w:rsidR="00F95544" w:rsidRPr="00E33758" w:rsidRDefault="00F95544" w:rsidP="00F95544">
      <w:pPr>
        <w:spacing w:line="360" w:lineRule="auto"/>
        <w:rPr>
          <w:i/>
        </w:rPr>
      </w:pPr>
      <w:r w:rsidRPr="00E33758">
        <w:rPr>
          <w:i/>
        </w:rPr>
        <w:t>Forklar hvad symbolerne på multimeteret betyder, og hvad man kan måle i vælgerens forskellige positioner:</w:t>
      </w:r>
    </w:p>
    <w:tbl>
      <w:tblPr>
        <w:tblpPr w:leftFromText="142" w:rightFromText="142" w:vertAnchor="text" w:horzAnchor="margin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4714"/>
      </w:tblGrid>
      <w:tr w:rsidR="00F95544" w:rsidTr="00EE77A4">
        <w:trPr>
          <w:trHeight w:val="384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Symboler</w:t>
            </w: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Funktion</w:t>
            </w:r>
          </w:p>
        </w:tc>
      </w:tr>
      <w:tr w:rsidR="00F95544" w:rsidTr="00EE77A4">
        <w:trPr>
          <w:trHeight w:val="780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4CDFB8E5" wp14:editId="3DC51876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90805</wp:posOffset>
                  </wp:positionV>
                  <wp:extent cx="236220" cy="343535"/>
                  <wp:effectExtent l="0" t="0" r="0" b="0"/>
                  <wp:wrapNone/>
                  <wp:docPr id="88" name="Billed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rPr>
          <w:trHeight w:val="780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4D483697" wp14:editId="666322E2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90170</wp:posOffset>
                  </wp:positionV>
                  <wp:extent cx="287020" cy="342265"/>
                  <wp:effectExtent l="0" t="0" r="0" b="635"/>
                  <wp:wrapNone/>
                  <wp:docPr id="87" name="Billed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rPr>
          <w:trHeight w:val="780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043E24C0" wp14:editId="5F149BC3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86" name="Billed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rPr>
          <w:trHeight w:val="780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4A862A7" wp14:editId="3ADD8034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95250</wp:posOffset>
                  </wp:positionV>
                  <wp:extent cx="342900" cy="342900"/>
                  <wp:effectExtent l="0" t="0" r="0" b="0"/>
                  <wp:wrapNone/>
                  <wp:docPr id="85" name="Billed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rPr>
          <w:trHeight w:val="770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5E8C1511" wp14:editId="3F1126A3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127635</wp:posOffset>
                  </wp:positionV>
                  <wp:extent cx="685800" cy="337185"/>
                  <wp:effectExtent l="0" t="0" r="0" b="5715"/>
                  <wp:wrapNone/>
                  <wp:docPr id="84" name="Billed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3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rPr>
          <w:trHeight w:val="780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1003FF8D" wp14:editId="046F90E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115570</wp:posOffset>
                  </wp:positionV>
                  <wp:extent cx="685800" cy="287655"/>
                  <wp:effectExtent l="0" t="0" r="0" b="0"/>
                  <wp:wrapNone/>
                  <wp:docPr id="83" name="Billed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rPr>
          <w:trHeight w:val="46"/>
        </w:trPr>
        <w:tc>
          <w:tcPr>
            <w:tcW w:w="170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  <w:p w:rsidR="00F95544" w:rsidRDefault="00F95544" w:rsidP="00EE77A4">
            <w:pPr>
              <w:spacing w:line="360" w:lineRule="auto"/>
            </w:pPr>
          </w:p>
        </w:tc>
        <w:tc>
          <w:tcPr>
            <w:tcW w:w="4714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</w:tbl>
    <w:p w:rsidR="00F95544" w:rsidRDefault="00F95544" w:rsidP="00F95544">
      <w:pPr>
        <w:spacing w:line="360" w:lineRule="auto"/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715B43F" wp14:editId="26B0AAAE">
            <wp:simplePos x="0" y="0"/>
            <wp:positionH relativeFrom="column">
              <wp:posOffset>4056355</wp:posOffset>
            </wp:positionH>
            <wp:positionV relativeFrom="paragraph">
              <wp:posOffset>147218</wp:posOffset>
            </wp:positionV>
            <wp:extent cx="2759075" cy="3928263"/>
            <wp:effectExtent l="0" t="0" r="3175" b="0"/>
            <wp:wrapNone/>
            <wp:docPr id="107" name="Billed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multimeter volt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062" cy="395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>
      <w:pPr>
        <w:tabs>
          <w:tab w:val="left" w:pos="2038"/>
        </w:tabs>
      </w:pPr>
      <w:r>
        <w:tab/>
      </w:r>
    </w:p>
    <w:p w:rsidR="00F95544" w:rsidRPr="00B1483F" w:rsidRDefault="00F95544" w:rsidP="00F95544">
      <w:pPr>
        <w:jc w:val="center"/>
      </w:pPr>
    </w:p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Pr="00B1483F" w:rsidRDefault="00F95544" w:rsidP="00F95544"/>
    <w:p w:rsidR="00F95544" w:rsidRDefault="00F95544" w:rsidP="00F95544"/>
    <w:p w:rsidR="00F95544" w:rsidRDefault="00F95544" w:rsidP="00F95544">
      <w:r>
        <w:t>Bemærkninger: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F95544" w:rsidTr="00EE77A4">
        <w:tc>
          <w:tcPr>
            <w:tcW w:w="9778" w:type="dxa"/>
            <w:shd w:val="clear" w:color="auto" w:fill="auto"/>
          </w:tcPr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  <w:p w:rsidR="00F95544" w:rsidRDefault="00F95544" w:rsidP="00EE77A4"/>
        </w:tc>
      </w:tr>
    </w:tbl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Pr="00B1483F" w:rsidRDefault="00F95544" w:rsidP="00F95544">
      <w:r>
        <w:t>Tilslutning af testledninger:</w:t>
      </w:r>
    </w:p>
    <w:p w:rsidR="00F95544" w:rsidRDefault="00F95544" w:rsidP="00F95544"/>
    <w:p w:rsidR="00F95544" w:rsidRPr="00D27DAA" w:rsidRDefault="00F95544" w:rsidP="00F95544">
      <w:pPr>
        <w:rPr>
          <w:i/>
        </w:rPr>
      </w:pPr>
      <w:r w:rsidRPr="00D27DAA">
        <w:rPr>
          <w:i/>
        </w:rPr>
        <w:t xml:space="preserve">Forklar hvor den røde og den sorte ledning skal tilsluttes ved de forskellige funktioner. Indsæt tallene for de rigtige tilslutningshuller i skemaet. </w:t>
      </w:r>
    </w:p>
    <w:p w:rsidR="00F95544" w:rsidRDefault="00F95544" w:rsidP="00F95544"/>
    <w:p w:rsidR="00F95544" w:rsidRDefault="00F95544" w:rsidP="00F95544"/>
    <w:tbl>
      <w:tblPr>
        <w:tblpPr w:leftFromText="142" w:rightFromText="142" w:vertAnchor="text" w:horzAnchor="margin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2"/>
        <w:gridCol w:w="1596"/>
        <w:gridCol w:w="2520"/>
      </w:tblGrid>
      <w:tr w:rsidR="00F95544" w:rsidTr="00EE77A4">
        <w:tc>
          <w:tcPr>
            <w:tcW w:w="1572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Symboler</w:t>
            </w: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Testledninger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Tilslutning i nummer:</w:t>
            </w:r>
          </w:p>
        </w:tc>
      </w:tr>
      <w:tr w:rsidR="00F95544" w:rsidTr="00EE77A4">
        <w:tc>
          <w:tcPr>
            <w:tcW w:w="1572" w:type="dxa"/>
            <w:vMerge w:val="restart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6290AE39" wp14:editId="6378B8D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69215</wp:posOffset>
                  </wp:positionV>
                  <wp:extent cx="236220" cy="343535"/>
                  <wp:effectExtent l="0" t="0" r="0" b="0"/>
                  <wp:wrapNone/>
                  <wp:docPr id="80" name="Billed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1596" w:type="dxa"/>
            <w:shd w:val="clear" w:color="auto" w:fill="auto"/>
          </w:tcPr>
          <w:p w:rsidR="00F95544" w:rsidRPr="0009024B" w:rsidRDefault="00F95544" w:rsidP="00EE77A4">
            <w:pPr>
              <w:spacing w:line="360" w:lineRule="auto"/>
              <w:jc w:val="center"/>
              <w:rPr>
                <w:color w:val="FF0000"/>
              </w:rPr>
            </w:pPr>
            <w:r w:rsidRPr="0009024B">
              <w:rPr>
                <w:color w:val="FF0000"/>
              </w:rPr>
              <w:t>Rød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Sort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 w:val="restart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29570A49" wp14:editId="0B325CA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102235</wp:posOffset>
                  </wp:positionV>
                  <wp:extent cx="287020" cy="342265"/>
                  <wp:effectExtent l="0" t="0" r="0" b="635"/>
                  <wp:wrapNone/>
                  <wp:docPr id="79" name="Billed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1596" w:type="dxa"/>
            <w:shd w:val="clear" w:color="auto" w:fill="auto"/>
          </w:tcPr>
          <w:p w:rsidR="00F95544" w:rsidRPr="0009024B" w:rsidRDefault="00F95544" w:rsidP="00EE77A4">
            <w:pPr>
              <w:spacing w:line="360" w:lineRule="auto"/>
              <w:jc w:val="center"/>
              <w:rPr>
                <w:color w:val="FF0000"/>
              </w:rPr>
            </w:pPr>
            <w:r w:rsidRPr="0009024B">
              <w:rPr>
                <w:color w:val="FF0000"/>
              </w:rPr>
              <w:t>Rød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Sort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 w:val="restart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26183241" wp14:editId="094CB013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135255</wp:posOffset>
                  </wp:positionV>
                  <wp:extent cx="342900" cy="342900"/>
                  <wp:effectExtent l="0" t="0" r="0" b="0"/>
                  <wp:wrapNone/>
                  <wp:docPr id="78" name="Billed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1596" w:type="dxa"/>
            <w:shd w:val="clear" w:color="auto" w:fill="auto"/>
          </w:tcPr>
          <w:p w:rsidR="00F95544" w:rsidRPr="0009024B" w:rsidRDefault="00F95544" w:rsidP="00EE77A4">
            <w:pPr>
              <w:spacing w:line="360" w:lineRule="auto"/>
              <w:jc w:val="center"/>
              <w:rPr>
                <w:color w:val="FF0000"/>
              </w:rPr>
            </w:pPr>
            <w:r w:rsidRPr="0009024B">
              <w:rPr>
                <w:color w:val="FF0000"/>
              </w:rPr>
              <w:t>Rød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Sort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 w:val="restart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5E0B6ED1" wp14:editId="77A71E5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53975</wp:posOffset>
                  </wp:positionV>
                  <wp:extent cx="342900" cy="342900"/>
                  <wp:effectExtent l="0" t="0" r="0" b="0"/>
                  <wp:wrapNone/>
                  <wp:docPr id="77" name="Billed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1596" w:type="dxa"/>
            <w:shd w:val="clear" w:color="auto" w:fill="auto"/>
          </w:tcPr>
          <w:p w:rsidR="00F95544" w:rsidRPr="0009024B" w:rsidRDefault="00F95544" w:rsidP="00EE77A4">
            <w:pPr>
              <w:spacing w:line="360" w:lineRule="auto"/>
              <w:jc w:val="center"/>
              <w:rPr>
                <w:color w:val="FF0000"/>
              </w:rPr>
            </w:pPr>
            <w:r w:rsidRPr="0009024B">
              <w:rPr>
                <w:color w:val="FF0000"/>
              </w:rPr>
              <w:t>Rød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Sort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 w:val="restart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6142F3D2" wp14:editId="6090BCCB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83185</wp:posOffset>
                  </wp:positionV>
                  <wp:extent cx="685800" cy="337185"/>
                  <wp:effectExtent l="0" t="0" r="0" b="5715"/>
                  <wp:wrapNone/>
                  <wp:docPr id="76" name="Billed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3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  <w:jc w:val="center"/>
            </w:pPr>
          </w:p>
        </w:tc>
        <w:tc>
          <w:tcPr>
            <w:tcW w:w="1596" w:type="dxa"/>
            <w:shd w:val="clear" w:color="auto" w:fill="auto"/>
          </w:tcPr>
          <w:p w:rsidR="00F95544" w:rsidRPr="0009024B" w:rsidRDefault="00F95544" w:rsidP="00EE77A4">
            <w:pPr>
              <w:spacing w:line="360" w:lineRule="auto"/>
              <w:jc w:val="center"/>
              <w:rPr>
                <w:color w:val="FF0000"/>
              </w:rPr>
            </w:pPr>
            <w:r w:rsidRPr="0009024B">
              <w:rPr>
                <w:color w:val="FF0000"/>
              </w:rPr>
              <w:t>Rød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  <w:rPr>
                <w:noProof/>
              </w:rPr>
            </w:pP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Sort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 w:val="restart"/>
            <w:shd w:val="clear" w:color="auto" w:fill="auto"/>
          </w:tcPr>
          <w:p w:rsidR="00F95544" w:rsidRDefault="00F95544" w:rsidP="00EE77A4">
            <w:pPr>
              <w:spacing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2BA79B1A" wp14:editId="57F608BD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120015</wp:posOffset>
                  </wp:positionV>
                  <wp:extent cx="342900" cy="307975"/>
                  <wp:effectExtent l="0" t="0" r="0" b="0"/>
                  <wp:wrapNone/>
                  <wp:docPr id="75" name="Billed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5544" w:rsidRDefault="00F95544" w:rsidP="00EE77A4">
            <w:pPr>
              <w:spacing w:line="360" w:lineRule="auto"/>
            </w:pPr>
          </w:p>
        </w:tc>
        <w:tc>
          <w:tcPr>
            <w:tcW w:w="1596" w:type="dxa"/>
            <w:shd w:val="clear" w:color="auto" w:fill="auto"/>
          </w:tcPr>
          <w:p w:rsidR="00F95544" w:rsidRPr="0009024B" w:rsidRDefault="00F95544" w:rsidP="00EE77A4">
            <w:pPr>
              <w:spacing w:line="360" w:lineRule="auto"/>
              <w:jc w:val="center"/>
              <w:rPr>
                <w:color w:val="FF0000"/>
              </w:rPr>
            </w:pPr>
            <w:r w:rsidRPr="0009024B">
              <w:rPr>
                <w:color w:val="FF0000"/>
              </w:rPr>
              <w:t>Rød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572" w:type="dxa"/>
            <w:vMerge/>
            <w:shd w:val="clear" w:color="auto" w:fill="auto"/>
          </w:tcPr>
          <w:p w:rsidR="00F95544" w:rsidRDefault="00F95544" w:rsidP="00EE77A4">
            <w:pPr>
              <w:spacing w:line="360" w:lineRule="auto"/>
              <w:rPr>
                <w:noProof/>
              </w:rPr>
            </w:pPr>
          </w:p>
        </w:tc>
        <w:tc>
          <w:tcPr>
            <w:tcW w:w="1596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Sort</w:t>
            </w:r>
          </w:p>
        </w:tc>
        <w:tc>
          <w:tcPr>
            <w:tcW w:w="25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</w:tbl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>
      <w:r>
        <w:rPr>
          <w:noProof/>
        </w:rPr>
        <w:drawing>
          <wp:anchor distT="0" distB="0" distL="114300" distR="114300" simplePos="0" relativeHeight="251686912" behindDoc="0" locked="0" layoutInCell="1" allowOverlap="1" wp14:anchorId="14BA21C4" wp14:editId="43AE0D48">
            <wp:simplePos x="0" y="0"/>
            <wp:positionH relativeFrom="column">
              <wp:posOffset>4173855</wp:posOffset>
            </wp:positionH>
            <wp:positionV relativeFrom="paragraph">
              <wp:posOffset>8255</wp:posOffset>
            </wp:positionV>
            <wp:extent cx="2286000" cy="1350645"/>
            <wp:effectExtent l="0" t="0" r="0" b="1905"/>
            <wp:wrapNone/>
            <wp:docPr id="74" name="Billed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Default="00F95544" w:rsidP="00F95544"/>
    <w:p w:rsidR="00F95544" w:rsidRPr="00B1483F" w:rsidRDefault="00F95544" w:rsidP="00F95544"/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</w:pPr>
    </w:p>
    <w:p w:rsidR="00F95544" w:rsidRPr="00E54D0A" w:rsidRDefault="00F95544" w:rsidP="00F95544">
      <w:pPr>
        <w:spacing w:line="360" w:lineRule="auto"/>
      </w:pPr>
    </w:p>
    <w:p w:rsidR="00F95544" w:rsidRPr="00E54D0A" w:rsidRDefault="00F95544" w:rsidP="00F95544">
      <w:pPr>
        <w:spacing w:line="360" w:lineRule="auto"/>
        <w:rPr>
          <w:b/>
          <w:sz w:val="28"/>
          <w:szCs w:val="28"/>
        </w:rPr>
      </w:pPr>
      <w:r w:rsidRPr="00E54D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07405C06" wp14:editId="4B1715FD">
                <wp:simplePos x="0" y="0"/>
                <wp:positionH relativeFrom="column">
                  <wp:posOffset>1943735</wp:posOffset>
                </wp:positionH>
                <wp:positionV relativeFrom="paragraph">
                  <wp:posOffset>2447925</wp:posOffset>
                </wp:positionV>
                <wp:extent cx="504190" cy="504190"/>
                <wp:effectExtent l="4445" t="0" r="0" b="3810"/>
                <wp:wrapNone/>
                <wp:docPr id="73" name="Tekstfel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05C06" id="Tekstfelt 73" o:spid="_x0000_s1037" type="#_x0000_t202" style="position:absolute;margin-left:153.05pt;margin-top:192.75pt;width:39.7pt;height:39.7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 w:rsidRPr="00E54D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4FB37382" wp14:editId="326331F2">
                <wp:simplePos x="0" y="0"/>
                <wp:positionH relativeFrom="column">
                  <wp:posOffset>1511935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1270" t="2540" r="0" b="0"/>
                <wp:wrapNone/>
                <wp:docPr id="72" name="Tekstfel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37382" id="Tekstfelt 72" o:spid="_x0000_s1038" type="#_x0000_t202" style="position:absolute;margin-left:119.05pt;margin-top:249.45pt;width:39.7pt;height:39.7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 w:rsidRPr="00E54D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227FE416" wp14:editId="1F5DEB4C">
                <wp:simplePos x="0" y="0"/>
                <wp:positionH relativeFrom="column">
                  <wp:posOffset>2303780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2540" t="2540" r="0" b="0"/>
                <wp:wrapNone/>
                <wp:docPr id="71" name="Tekstfel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FE416" id="Tekstfelt 71" o:spid="_x0000_s1039" type="#_x0000_t202" style="position:absolute;margin-left:181.4pt;margin-top:249.45pt;width:39.7pt;height:39.7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 w:rsidRPr="00E54D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1188B23" wp14:editId="559EB753">
                <wp:simplePos x="0" y="0"/>
                <wp:positionH relativeFrom="column">
                  <wp:posOffset>1943735</wp:posOffset>
                </wp:positionH>
                <wp:positionV relativeFrom="paragraph">
                  <wp:posOffset>2447925</wp:posOffset>
                </wp:positionV>
                <wp:extent cx="504190" cy="504190"/>
                <wp:effectExtent l="4445" t="0" r="0" b="3810"/>
                <wp:wrapNone/>
                <wp:docPr id="70" name="Tekstfel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88B23" id="Tekstfelt 70" o:spid="_x0000_s1040" type="#_x0000_t202" style="position:absolute;margin-left:153.05pt;margin-top:192.75pt;width:39.7pt;height:39.7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 w:rsidRPr="00E54D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44EBBD80" wp14:editId="22D1A2E1">
                <wp:simplePos x="0" y="0"/>
                <wp:positionH relativeFrom="column">
                  <wp:posOffset>1511935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1270" t="2540" r="0" b="0"/>
                <wp:wrapNone/>
                <wp:docPr id="69" name="Tekstfel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BBD80" id="Tekstfelt 69" o:spid="_x0000_s1041" type="#_x0000_t202" style="position:absolute;margin-left:119.05pt;margin-top:249.45pt;width:39.7pt;height:39.7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  <w:r w:rsidRPr="00E54D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5F62613C" wp14:editId="5C393048">
                <wp:simplePos x="0" y="0"/>
                <wp:positionH relativeFrom="column">
                  <wp:posOffset>2303780</wp:posOffset>
                </wp:positionH>
                <wp:positionV relativeFrom="paragraph">
                  <wp:posOffset>3168015</wp:posOffset>
                </wp:positionV>
                <wp:extent cx="504190" cy="504190"/>
                <wp:effectExtent l="2540" t="2540" r="0" b="0"/>
                <wp:wrapNone/>
                <wp:docPr id="68" name="Tekstfel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2613C" id="Tekstfelt 68" o:spid="_x0000_s1042" type="#_x0000_t202" style="position:absolute;margin-left:181.4pt;margin-top:249.45pt;width:39.7pt;height:39.7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</w:p>
    <w:p w:rsidR="00F95544" w:rsidRDefault="00F95544" w:rsidP="00F95544">
      <w:pPr>
        <w:spacing w:line="360" w:lineRule="auto"/>
        <w:jc w:val="both"/>
      </w:pPr>
      <w:r>
        <w:tab/>
      </w:r>
      <w:r>
        <w:tab/>
      </w:r>
    </w:p>
    <w:p w:rsidR="00F95544" w:rsidRDefault="00F95544" w:rsidP="00F95544">
      <w:pPr>
        <w:spacing w:line="360" w:lineRule="auto"/>
      </w:pPr>
      <w:r>
        <w:t>3. El – diagramsymboler:</w:t>
      </w:r>
    </w:p>
    <w:p w:rsidR="00F95544" w:rsidRPr="008C34F7" w:rsidRDefault="00F95544" w:rsidP="00F95544">
      <w:pPr>
        <w:spacing w:line="360" w:lineRule="auto"/>
        <w:rPr>
          <w:i/>
        </w:rPr>
      </w:pPr>
      <w:r w:rsidRPr="008C34F7">
        <w:rPr>
          <w:i/>
        </w:rPr>
        <w:t>Hvad betyder de forskellige diagramsymboler i skemaet?</w:t>
      </w:r>
      <w:r>
        <w:rPr>
          <w:i/>
        </w:rPr>
        <w:t xml:space="preserve"> (Se evt. mekanikerens følgesvend)</w:t>
      </w:r>
    </w:p>
    <w:tbl>
      <w:tblPr>
        <w:tblpPr w:leftFromText="142" w:rightFromText="142" w:vertAnchor="text" w:horzAnchor="margin" w:tblpY="2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0"/>
        <w:gridCol w:w="3128"/>
      </w:tblGrid>
      <w:tr w:rsidR="00F95544" w:rsidTr="00EE77A4">
        <w:tc>
          <w:tcPr>
            <w:tcW w:w="13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Symbol</w:t>
            </w:r>
          </w:p>
        </w:tc>
        <w:tc>
          <w:tcPr>
            <w:tcW w:w="3128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t>Det betyder symbolet!</w:t>
            </w:r>
          </w:p>
        </w:tc>
      </w:tr>
      <w:tr w:rsidR="00F95544" w:rsidTr="00EE77A4">
        <w:tc>
          <w:tcPr>
            <w:tcW w:w="13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FE332B" wp14:editId="6AFDB982">
                  <wp:extent cx="457200" cy="431800"/>
                  <wp:effectExtent l="0" t="0" r="0" b="6350"/>
                  <wp:docPr id="12" name="Billed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8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2C2959B" wp14:editId="1DF22C02">
                  <wp:extent cx="419100" cy="425450"/>
                  <wp:effectExtent l="0" t="0" r="0" b="0"/>
                  <wp:docPr id="11" name="Bille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8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00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E8F1440" wp14:editId="0208DF0E">
                  <wp:extent cx="685800" cy="139700"/>
                  <wp:effectExtent l="0" t="0" r="0" b="0"/>
                  <wp:docPr id="10" name="Bille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8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0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2961BCAE" wp14:editId="25903994">
                  <wp:extent cx="685800" cy="215900"/>
                  <wp:effectExtent l="0" t="0" r="0" b="0"/>
                  <wp:docPr id="9" name="Bille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8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0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28FDAF7E" wp14:editId="27424E9D">
                  <wp:extent cx="685800" cy="323850"/>
                  <wp:effectExtent l="0" t="0" r="0" b="0"/>
                  <wp:docPr id="8" name="Bille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8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</w:tbl>
    <w:p w:rsidR="00F95544" w:rsidRPr="0009024B" w:rsidRDefault="00F95544" w:rsidP="00F95544">
      <w:pPr>
        <w:rPr>
          <w:vanish/>
        </w:rPr>
      </w:pPr>
    </w:p>
    <w:tbl>
      <w:tblPr>
        <w:tblpPr w:leftFromText="142" w:rightFromText="142" w:vertAnchor="text" w:horzAnchor="margin" w:tblpXSpec="right" w:tblpY="2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6"/>
        <w:gridCol w:w="3420"/>
      </w:tblGrid>
      <w:tr w:rsidR="00F95544" w:rsidTr="00EE77A4">
        <w:tc>
          <w:tcPr>
            <w:tcW w:w="1323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5CEAEB5" wp14:editId="55112F24">
                  <wp:extent cx="171450" cy="654050"/>
                  <wp:effectExtent l="0" t="0" r="0" b="0"/>
                  <wp:docPr id="7" name="Billed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23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F4A6CAB" wp14:editId="3537A7E0">
                  <wp:extent cx="476250" cy="374650"/>
                  <wp:effectExtent l="0" t="0" r="0" b="6350"/>
                  <wp:docPr id="6" name="Bille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7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23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330085A" wp14:editId="54BD4594">
                  <wp:extent cx="704850" cy="209550"/>
                  <wp:effectExtent l="0" t="0" r="0" b="0"/>
                  <wp:docPr id="5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23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C231348" wp14:editId="68A7AD29">
                  <wp:extent cx="577850" cy="234950"/>
                  <wp:effectExtent l="0" t="0" r="0" b="0"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  <w:tr w:rsidR="00F95544" w:rsidTr="00EE77A4">
        <w:tc>
          <w:tcPr>
            <w:tcW w:w="1323" w:type="dxa"/>
            <w:shd w:val="clear" w:color="auto" w:fill="auto"/>
          </w:tcPr>
          <w:p w:rsidR="00F95544" w:rsidRDefault="00F95544" w:rsidP="00EE77A4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3AAEF6A" wp14:editId="4FAF701A">
                  <wp:extent cx="304800" cy="311150"/>
                  <wp:effectExtent l="0" t="0" r="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</w:tcPr>
          <w:p w:rsidR="00F95544" w:rsidRDefault="00F95544" w:rsidP="00EE77A4">
            <w:pPr>
              <w:spacing w:line="360" w:lineRule="auto"/>
            </w:pPr>
          </w:p>
        </w:tc>
      </w:tr>
    </w:tbl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</w:pPr>
      <w:r>
        <w:rPr>
          <w:noProof/>
        </w:rPr>
        <w:lastRenderedPageBreak/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186C70EF" wp14:editId="13355259">
                <wp:simplePos x="0" y="0"/>
                <wp:positionH relativeFrom="column">
                  <wp:posOffset>3200400</wp:posOffset>
                </wp:positionH>
                <wp:positionV relativeFrom="paragraph">
                  <wp:posOffset>222885</wp:posOffset>
                </wp:positionV>
                <wp:extent cx="504190" cy="504190"/>
                <wp:effectExtent l="3810" t="0" r="0" b="1905"/>
                <wp:wrapNone/>
                <wp:docPr id="67" name="Tekstfel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95544" w:rsidRDefault="00F95544" w:rsidP="00F95544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C70EF" id="Tekstfelt 67" o:spid="_x0000_s1043" type="#_x0000_t202" style="position:absolute;margin-left:252pt;margin-top:17.55pt;width:39.7pt;height:39.7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" filled="f" stroked="f" insetpen="t">
                <v:textbox inset="2.88pt,2.88pt,2.88pt,2.88pt">
                  <w:txbxContent>
                    <w:p w:rsidR="00F95544" w:rsidRDefault="00F95544" w:rsidP="00F95544"/>
                  </w:txbxContent>
                </v:textbox>
              </v:shape>
            </w:pict>
          </mc:Fallback>
        </mc:AlternateContent>
      </w:r>
    </w:p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</w:pPr>
    </w:p>
    <w:p w:rsidR="00F95544" w:rsidRDefault="00F95544" w:rsidP="00F95544">
      <w:pPr>
        <w:spacing w:line="360" w:lineRule="auto"/>
        <w:rPr>
          <w:b/>
        </w:rPr>
      </w:pPr>
      <w:r>
        <w:rPr>
          <w:b/>
        </w:rPr>
        <w:t>Indtegn ledningernes placering ved de 3 forskellige målinger. Marker hvor drejeknappen skal stå og skriv i display hvilken måleenhed vi måler i.</w:t>
      </w:r>
    </w:p>
    <w:p w:rsidR="00F95544" w:rsidRDefault="00F95544" w:rsidP="00F95544">
      <w:pPr>
        <w:spacing w:line="36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A4EBC8" wp14:editId="74F6547C">
                <wp:simplePos x="0" y="0"/>
                <wp:positionH relativeFrom="column">
                  <wp:posOffset>4989195</wp:posOffset>
                </wp:positionH>
                <wp:positionV relativeFrom="paragraph">
                  <wp:posOffset>204470</wp:posOffset>
                </wp:positionV>
                <wp:extent cx="1329055" cy="451485"/>
                <wp:effectExtent l="13335" t="10795" r="10160" b="13970"/>
                <wp:wrapNone/>
                <wp:docPr id="66" name="Tekstfel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pPr>
                              <w:jc w:val="center"/>
                            </w:pPr>
                            <w:r>
                              <w:t>Måling af modstand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4EBC8" id="Tekstfelt 66" o:spid="_x0000_s1044" type="#_x0000_t202" style="position:absolute;margin-left:392.85pt;margin-top:16.1pt;width:104.65pt;height:3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">
                <v:textbox>
                  <w:txbxContent>
                    <w:p w:rsidR="00F95544" w:rsidRDefault="00F95544" w:rsidP="00F95544">
                      <w:pPr>
                        <w:jc w:val="center"/>
                      </w:pPr>
                      <w:r>
                        <w:t>Måling af modstand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140A91" wp14:editId="00E61759">
                <wp:simplePos x="0" y="0"/>
                <wp:positionH relativeFrom="column">
                  <wp:posOffset>292735</wp:posOffset>
                </wp:positionH>
                <wp:positionV relativeFrom="paragraph">
                  <wp:posOffset>204470</wp:posOffset>
                </wp:positionV>
                <wp:extent cx="1346200" cy="451485"/>
                <wp:effectExtent l="12700" t="10795" r="12700" b="13970"/>
                <wp:wrapNone/>
                <wp:docPr id="65" name="Tekstfel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pPr>
                              <w:jc w:val="center"/>
                            </w:pPr>
                            <w:r>
                              <w:t>Måling af spænding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140A91" id="Tekstfelt 65" o:spid="_x0000_s1045" type="#_x0000_t202" style="position:absolute;margin-left:23.05pt;margin-top:16.1pt;width:106pt;height:35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">
                <v:textbox style="mso-fit-shape-to-text:t">
                  <w:txbxContent>
                    <w:p w:rsidR="00F95544" w:rsidRDefault="00F95544" w:rsidP="00F95544">
                      <w:pPr>
                        <w:jc w:val="center"/>
                      </w:pPr>
                      <w:r>
                        <w:t>Måling af spænding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1A6D6D" wp14:editId="0EE4BC01">
                <wp:simplePos x="0" y="0"/>
                <wp:positionH relativeFrom="column">
                  <wp:posOffset>2722245</wp:posOffset>
                </wp:positionH>
                <wp:positionV relativeFrom="paragraph">
                  <wp:posOffset>236855</wp:posOffset>
                </wp:positionV>
                <wp:extent cx="1197610" cy="419100"/>
                <wp:effectExtent l="13335" t="5080" r="8255" b="13970"/>
                <wp:wrapNone/>
                <wp:docPr id="64" name="Tekstfel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pPr>
                              <w:jc w:val="center"/>
                            </w:pPr>
                            <w:r>
                              <w:t xml:space="preserve">Måling af </w:t>
                            </w:r>
                          </w:p>
                          <w:p w:rsidR="00F95544" w:rsidRDefault="00F95544" w:rsidP="00F95544">
                            <w:pPr>
                              <w:jc w:val="center"/>
                            </w:pPr>
                            <w:r>
                              <w:t>strøm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A6D6D" id="Tekstfelt 64" o:spid="_x0000_s1046" type="#_x0000_t202" style="position:absolute;margin-left:214.35pt;margin-top:18.65pt;width:94.3pt;height:3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">
                <v:textbox>
                  <w:txbxContent>
                    <w:p w:rsidR="00F95544" w:rsidRDefault="00F95544" w:rsidP="00F95544">
                      <w:pPr>
                        <w:jc w:val="center"/>
                      </w:pPr>
                      <w:r>
                        <w:t xml:space="preserve">Måling af </w:t>
                      </w:r>
                    </w:p>
                    <w:p w:rsidR="00F95544" w:rsidRDefault="00F95544" w:rsidP="00F95544">
                      <w:pPr>
                        <w:jc w:val="center"/>
                      </w:pPr>
                      <w:r>
                        <w:t>strøm</w:t>
                      </w:r>
                    </w:p>
                  </w:txbxContent>
                </v:textbox>
              </v:shape>
            </w:pict>
          </mc:Fallback>
        </mc:AlternateContent>
      </w:r>
    </w:p>
    <w:p w:rsidR="000C30B0" w:rsidRDefault="00F95544" w:rsidP="00F95544">
      <w:r>
        <w:rPr>
          <w:noProof/>
        </w:rPr>
        <w:drawing>
          <wp:anchor distT="0" distB="0" distL="114300" distR="114300" simplePos="0" relativeHeight="251722752" behindDoc="1" locked="0" layoutInCell="1" allowOverlap="1" wp14:anchorId="780D2353" wp14:editId="2B112F1D">
            <wp:simplePos x="0" y="0"/>
            <wp:positionH relativeFrom="column">
              <wp:posOffset>2376805</wp:posOffset>
            </wp:positionH>
            <wp:positionV relativeFrom="paragraph">
              <wp:posOffset>488950</wp:posOffset>
            </wp:positionV>
            <wp:extent cx="1805305" cy="3637965"/>
            <wp:effectExtent l="0" t="0" r="4445" b="635"/>
            <wp:wrapNone/>
            <wp:docPr id="109" name="Billed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mutilmeter ampere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2" t="8707" r="26651" b="6544"/>
                    <a:stretch/>
                  </pic:blipFill>
                  <pic:spPr bwMode="auto">
                    <a:xfrm>
                      <a:off x="0" y="0"/>
                      <a:ext cx="1805305" cy="3637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1" locked="0" layoutInCell="1" allowOverlap="1" wp14:anchorId="4D492275" wp14:editId="09BBC1D1">
            <wp:simplePos x="0" y="0"/>
            <wp:positionH relativeFrom="column">
              <wp:posOffset>4834255</wp:posOffset>
            </wp:positionH>
            <wp:positionV relativeFrom="paragraph">
              <wp:posOffset>474345</wp:posOffset>
            </wp:positionV>
            <wp:extent cx="1859280" cy="3747607"/>
            <wp:effectExtent l="0" t="0" r="7620" b="5715"/>
            <wp:wrapNone/>
            <wp:docPr id="110" name="Billed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mutilmeter ohm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47" t="10059" r="27556" b="8843"/>
                    <a:stretch/>
                  </pic:blipFill>
                  <pic:spPr bwMode="auto">
                    <a:xfrm>
                      <a:off x="0" y="0"/>
                      <a:ext cx="1859280" cy="3747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728" behindDoc="1" locked="0" layoutInCell="1" allowOverlap="1" wp14:anchorId="03072434" wp14:editId="440497FC">
            <wp:simplePos x="0" y="0"/>
            <wp:positionH relativeFrom="column">
              <wp:posOffset>-188595</wp:posOffset>
            </wp:positionH>
            <wp:positionV relativeFrom="paragraph">
              <wp:posOffset>467995</wp:posOffset>
            </wp:positionV>
            <wp:extent cx="1816100" cy="3659306"/>
            <wp:effectExtent l="0" t="0" r="0" b="0"/>
            <wp:wrapNone/>
            <wp:docPr id="108" name="Billed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multimeter volt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7" t="8017" r="22500" b="6540"/>
                    <a:stretch/>
                  </pic:blipFill>
                  <pic:spPr bwMode="auto">
                    <a:xfrm>
                      <a:off x="0" y="0"/>
                      <a:ext cx="1820860" cy="3668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F47881F" wp14:editId="763DFB7A">
                <wp:simplePos x="0" y="0"/>
                <wp:positionH relativeFrom="column">
                  <wp:posOffset>4687570</wp:posOffset>
                </wp:positionH>
                <wp:positionV relativeFrom="paragraph">
                  <wp:posOffset>6107430</wp:posOffset>
                </wp:positionV>
                <wp:extent cx="225425" cy="276225"/>
                <wp:effectExtent l="6985" t="13970" r="5715" b="5080"/>
                <wp:wrapNone/>
                <wp:docPr id="63" name="Tekstfel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47881F" id="Tekstfelt 63" o:spid="_x0000_s1047" type="#_x0000_t202" style="position:absolute;margin-left:369.1pt;margin-top:480.9pt;width:17.75pt;height:21.75pt;z-index:251719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">
                <v:textbox style="mso-fit-shape-to-text:t">
                  <w:txbxContent>
                    <w:p w:rsidR="00F95544" w:rsidRDefault="00F95544" w:rsidP="00F95544">
                      <w: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E57F04" wp14:editId="7946947E">
                <wp:simplePos x="0" y="0"/>
                <wp:positionH relativeFrom="column">
                  <wp:posOffset>2373630</wp:posOffset>
                </wp:positionH>
                <wp:positionV relativeFrom="paragraph">
                  <wp:posOffset>6243955</wp:posOffset>
                </wp:positionV>
                <wp:extent cx="283210" cy="276225"/>
                <wp:effectExtent l="7620" t="7620" r="13970" b="11430"/>
                <wp:wrapNone/>
                <wp:docPr id="62" name="Tekstfel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57F04" id="Tekstfelt 62" o:spid="_x0000_s1048" type="#_x0000_t202" style="position:absolute;margin-left:186.9pt;margin-top:491.65pt;width:22.3pt;height:21.75pt;z-index:251718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">
                <v:textbox style="mso-fit-shape-to-text:t">
                  <w:txbxContent>
                    <w:p w:rsidR="00F95544" w:rsidRDefault="00F95544" w:rsidP="00F95544">
                      <w: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BB9006" wp14:editId="6D90FF88">
                <wp:simplePos x="0" y="0"/>
                <wp:positionH relativeFrom="column">
                  <wp:posOffset>-59055</wp:posOffset>
                </wp:positionH>
                <wp:positionV relativeFrom="paragraph">
                  <wp:posOffset>6169660</wp:posOffset>
                </wp:positionV>
                <wp:extent cx="229870" cy="276225"/>
                <wp:effectExtent l="13335" t="9525" r="13970" b="9525"/>
                <wp:wrapNone/>
                <wp:docPr id="61" name="Tekstfel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BB9006" id="Tekstfelt 61" o:spid="_x0000_s1049" type="#_x0000_t202" style="position:absolute;margin-left:-4.65pt;margin-top:485.8pt;width:18.1pt;height:21.75pt;z-index:251717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">
                <v:textbox style="mso-fit-shape-to-text:t">
                  <w:txbxContent>
                    <w:p w:rsidR="00F95544" w:rsidRDefault="00F95544" w:rsidP="00F95544">
                      <w: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A7FDF0" wp14:editId="3DC5D201">
                <wp:simplePos x="0" y="0"/>
                <wp:positionH relativeFrom="column">
                  <wp:posOffset>-59055</wp:posOffset>
                </wp:positionH>
                <wp:positionV relativeFrom="paragraph">
                  <wp:posOffset>4372610</wp:posOffset>
                </wp:positionV>
                <wp:extent cx="283210" cy="276225"/>
                <wp:effectExtent l="13335" t="12700" r="8255" b="6350"/>
                <wp:wrapNone/>
                <wp:docPr id="60" name="Tekstfel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A7FDF0" id="Tekstfelt 60" o:spid="_x0000_s1050" type="#_x0000_t202" style="position:absolute;margin-left:-4.65pt;margin-top:344.3pt;width:22.3pt;height:21.7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">
                <v:textbox style="mso-fit-shape-to-text:t">
                  <w:txbxContent>
                    <w:p w:rsidR="00F95544" w:rsidRDefault="00F95544" w:rsidP="00F95544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1646E7" wp14:editId="16AB0441">
                <wp:simplePos x="0" y="0"/>
                <wp:positionH relativeFrom="column">
                  <wp:posOffset>2439035</wp:posOffset>
                </wp:positionH>
                <wp:positionV relativeFrom="paragraph">
                  <wp:posOffset>4404360</wp:posOffset>
                </wp:positionV>
                <wp:extent cx="283210" cy="276225"/>
                <wp:effectExtent l="6350" t="6350" r="5715" b="12700"/>
                <wp:wrapNone/>
                <wp:docPr id="59" name="Tekstfel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1646E7" id="Tekstfelt 59" o:spid="_x0000_s1051" type="#_x0000_t202" style="position:absolute;margin-left:192.05pt;margin-top:346.8pt;width:22.3pt;height:21.75pt;z-index:251715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">
                <v:textbox style="mso-fit-shape-to-text:t">
                  <w:txbxContent>
                    <w:p w:rsidR="00F95544" w:rsidRDefault="00F95544" w:rsidP="00F95544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9CF0083" wp14:editId="555385B1">
                <wp:simplePos x="0" y="0"/>
                <wp:positionH relativeFrom="column">
                  <wp:posOffset>4687570</wp:posOffset>
                </wp:positionH>
                <wp:positionV relativeFrom="paragraph">
                  <wp:posOffset>4404360</wp:posOffset>
                </wp:positionV>
                <wp:extent cx="238125" cy="244475"/>
                <wp:effectExtent l="6985" t="6350" r="12065" b="6350"/>
                <wp:wrapNone/>
                <wp:docPr id="58" name="Tekstfel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5544" w:rsidRDefault="00F95544" w:rsidP="00F95544">
                            <w: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F0083" id="Tekstfelt 58" o:spid="_x0000_s1052" type="#_x0000_t202" style="position:absolute;margin-left:369.1pt;margin-top:346.8pt;width:18.75pt;height:19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">
                <v:textbox>
                  <w:txbxContent>
                    <w:p w:rsidR="00F95544" w:rsidRDefault="00F95544" w:rsidP="00F95544">
                      <w: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03CCAEB" wp14:editId="37415743">
                <wp:simplePos x="0" y="0"/>
                <wp:positionH relativeFrom="column">
                  <wp:posOffset>6052820</wp:posOffset>
                </wp:positionH>
                <wp:positionV relativeFrom="paragraph">
                  <wp:posOffset>5542280</wp:posOffset>
                </wp:positionV>
                <wp:extent cx="635" cy="701675"/>
                <wp:effectExtent l="10160" t="10795" r="8255" b="11430"/>
                <wp:wrapNone/>
                <wp:docPr id="57" name="Lige pilforbindels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701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CC74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57" o:spid="_x0000_s1026" type="#_x0000_t32" style="position:absolute;margin-left:476.6pt;margin-top:436.4pt;width:.05pt;height:55.2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0BD8087" wp14:editId="60F8A571">
                <wp:simplePos x="0" y="0"/>
                <wp:positionH relativeFrom="column">
                  <wp:posOffset>5989320</wp:posOffset>
                </wp:positionH>
                <wp:positionV relativeFrom="paragraph">
                  <wp:posOffset>5044440</wp:posOffset>
                </wp:positionV>
                <wp:extent cx="116840" cy="497840"/>
                <wp:effectExtent l="13335" t="8255" r="12700" b="8255"/>
                <wp:wrapNone/>
                <wp:docPr id="56" name="Rektange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4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1AD40" id="Rektangel 56" o:spid="_x0000_s1026" style="position:absolute;margin-left:471.6pt;margin-top:397.2pt;width:9.2pt;height:39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DEFB731" wp14:editId="3053B628">
                <wp:simplePos x="0" y="0"/>
                <wp:positionH relativeFrom="column">
                  <wp:posOffset>6052820</wp:posOffset>
                </wp:positionH>
                <wp:positionV relativeFrom="paragraph">
                  <wp:posOffset>4552950</wp:posOffset>
                </wp:positionV>
                <wp:extent cx="0" cy="491490"/>
                <wp:effectExtent l="10160" t="12065" r="8890" b="10795"/>
                <wp:wrapNone/>
                <wp:docPr id="55" name="Lige pilforbindels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91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6FB2B" id="Lige pilforbindelse 55" o:spid="_x0000_s1026" type="#_x0000_t32" style="position:absolute;margin-left:476.6pt;margin-top:358.5pt;width:0;height:38.7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167FF0D4" wp14:editId="4546B5C1">
            <wp:simplePos x="0" y="0"/>
            <wp:positionH relativeFrom="column">
              <wp:posOffset>3622675</wp:posOffset>
            </wp:positionH>
            <wp:positionV relativeFrom="paragraph">
              <wp:posOffset>5372735</wp:posOffset>
            </wp:positionV>
            <wp:extent cx="457200" cy="436245"/>
            <wp:effectExtent l="0" t="0" r="0" b="1905"/>
            <wp:wrapNone/>
            <wp:docPr id="54" name="Billed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B7848E" wp14:editId="4F651473">
                <wp:simplePos x="0" y="0"/>
                <wp:positionH relativeFrom="column">
                  <wp:posOffset>2844800</wp:posOffset>
                </wp:positionH>
                <wp:positionV relativeFrom="paragraph">
                  <wp:posOffset>6383655</wp:posOffset>
                </wp:positionV>
                <wp:extent cx="1007110" cy="0"/>
                <wp:effectExtent l="12065" t="13970" r="9525" b="5080"/>
                <wp:wrapNone/>
                <wp:docPr id="53" name="Lige pilforbindels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0EBAC" id="Lige pilforbindelse 53" o:spid="_x0000_s1026" type="#_x0000_t32" style="position:absolute;margin-left:224pt;margin-top:502.65pt;width:79.3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CE69F3" wp14:editId="50C377E0">
                <wp:simplePos x="0" y="0"/>
                <wp:positionH relativeFrom="column">
                  <wp:posOffset>3851910</wp:posOffset>
                </wp:positionH>
                <wp:positionV relativeFrom="paragraph">
                  <wp:posOffset>5724525</wp:posOffset>
                </wp:positionV>
                <wp:extent cx="0" cy="659130"/>
                <wp:effectExtent l="9525" t="12065" r="9525" b="5080"/>
                <wp:wrapNone/>
                <wp:docPr id="52" name="Lige pilforbindels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59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3D473" id="Lige pilforbindelse 52" o:spid="_x0000_s1026" type="#_x0000_t32" style="position:absolute;margin-left:303.3pt;margin-top:450.75pt;width:0;height:51.9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DABC17" wp14:editId="636EB7E3">
                <wp:simplePos x="0" y="0"/>
                <wp:positionH relativeFrom="column">
                  <wp:posOffset>3851910</wp:posOffset>
                </wp:positionH>
                <wp:positionV relativeFrom="paragraph">
                  <wp:posOffset>4552950</wp:posOffset>
                </wp:positionV>
                <wp:extent cx="0" cy="819785"/>
                <wp:effectExtent l="9525" t="12065" r="9525" b="6350"/>
                <wp:wrapNone/>
                <wp:docPr id="51" name="Lige pilforbindels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19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8D2B" id="Lige pilforbindelse 51" o:spid="_x0000_s1026" type="#_x0000_t32" style="position:absolute;margin-left:303.3pt;margin-top:358.5pt;width:0;height:64.5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917148" wp14:editId="4BB3ADA0">
                <wp:simplePos x="0" y="0"/>
                <wp:positionH relativeFrom="column">
                  <wp:posOffset>1299845</wp:posOffset>
                </wp:positionH>
                <wp:positionV relativeFrom="paragraph">
                  <wp:posOffset>5669915</wp:posOffset>
                </wp:positionV>
                <wp:extent cx="0" cy="659130"/>
                <wp:effectExtent l="10160" t="5080" r="8890" b="12065"/>
                <wp:wrapNone/>
                <wp:docPr id="50" name="Lige pilforbindels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59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627D" id="Lige pilforbindelse 50" o:spid="_x0000_s1026" type="#_x0000_t32" style="position:absolute;margin-left:102.35pt;margin-top:446.45pt;width:0;height:51.9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7189E21" wp14:editId="16772B03">
                <wp:simplePos x="0" y="0"/>
                <wp:positionH relativeFrom="column">
                  <wp:posOffset>1299845</wp:posOffset>
                </wp:positionH>
                <wp:positionV relativeFrom="paragraph">
                  <wp:posOffset>4468495</wp:posOffset>
                </wp:positionV>
                <wp:extent cx="0" cy="819785"/>
                <wp:effectExtent l="10160" t="13335" r="8890" b="5080"/>
                <wp:wrapNone/>
                <wp:docPr id="49" name="Lige pilforbindels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19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EB82C" id="Lige pilforbindelse 49" o:spid="_x0000_s1026" type="#_x0000_t32" style="position:absolute;margin-left:102.35pt;margin-top:351.85pt;width:0;height:64.5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B9CF74" wp14:editId="17588C48">
                <wp:simplePos x="0" y="0"/>
                <wp:positionH relativeFrom="column">
                  <wp:posOffset>292735</wp:posOffset>
                </wp:positionH>
                <wp:positionV relativeFrom="paragraph">
                  <wp:posOffset>6329045</wp:posOffset>
                </wp:positionV>
                <wp:extent cx="1007110" cy="0"/>
                <wp:effectExtent l="12700" t="6985" r="8890" b="12065"/>
                <wp:wrapNone/>
                <wp:docPr id="48" name="Lige pilforbindels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5F123" id="Lige pilforbindelse 48" o:spid="_x0000_s1026" type="#_x0000_t32" style="position:absolute;margin-left:23.05pt;margin-top:498.35pt;width:79.3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B0A5271" wp14:editId="160979F1">
                <wp:simplePos x="0" y="0"/>
                <wp:positionH relativeFrom="column">
                  <wp:posOffset>5045710</wp:posOffset>
                </wp:positionH>
                <wp:positionV relativeFrom="paragraph">
                  <wp:posOffset>6243955</wp:posOffset>
                </wp:positionV>
                <wp:extent cx="1007110" cy="0"/>
                <wp:effectExtent l="12700" t="7620" r="8890" b="11430"/>
                <wp:wrapNone/>
                <wp:docPr id="47" name="Lige pilforbindels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AE130" id="Lige pilforbindelse 47" o:spid="_x0000_s1026" type="#_x0000_t32" style="position:absolute;margin-left:397.3pt;margin-top:491.65pt;width:79.3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97D192" wp14:editId="4F4F784C">
                <wp:simplePos x="0" y="0"/>
                <wp:positionH relativeFrom="column">
                  <wp:posOffset>5045710</wp:posOffset>
                </wp:positionH>
                <wp:positionV relativeFrom="paragraph">
                  <wp:posOffset>4552950</wp:posOffset>
                </wp:positionV>
                <wp:extent cx="1007110" cy="0"/>
                <wp:effectExtent l="12700" t="12065" r="8890" b="6985"/>
                <wp:wrapNone/>
                <wp:docPr id="46" name="Lige pilforbindels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8D7C1" id="Lige pilforbindelse 46" o:spid="_x0000_s1026" type="#_x0000_t32" style="position:absolute;margin-left:397.3pt;margin-top:358.5pt;width:79.3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C6E688" wp14:editId="0786D0F7">
                <wp:simplePos x="0" y="0"/>
                <wp:positionH relativeFrom="column">
                  <wp:posOffset>2844800</wp:posOffset>
                </wp:positionH>
                <wp:positionV relativeFrom="paragraph">
                  <wp:posOffset>4552950</wp:posOffset>
                </wp:positionV>
                <wp:extent cx="1007110" cy="0"/>
                <wp:effectExtent l="12065" t="12065" r="9525" b="6985"/>
                <wp:wrapNone/>
                <wp:docPr id="45" name="Lige pilforbindels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A74E" id="Lige pilforbindelse 45" o:spid="_x0000_s1026" type="#_x0000_t32" style="position:absolute;margin-left:224pt;margin-top:358.5pt;width:79.3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0B5A3D" wp14:editId="0091AD15">
                <wp:simplePos x="0" y="0"/>
                <wp:positionH relativeFrom="column">
                  <wp:posOffset>292735</wp:posOffset>
                </wp:positionH>
                <wp:positionV relativeFrom="paragraph">
                  <wp:posOffset>4468495</wp:posOffset>
                </wp:positionV>
                <wp:extent cx="1007110" cy="0"/>
                <wp:effectExtent l="12700" t="13335" r="8890" b="5715"/>
                <wp:wrapNone/>
                <wp:docPr id="44" name="Lige pilforbindels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3B306" id="Lige pilforbindelse 44" o:spid="_x0000_s1026" type="#_x0000_t32" style="position:absolute;margin-left:23.05pt;margin-top:351.85pt;width:79.3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6FA9A6B7" wp14:editId="5A6D9B23">
            <wp:simplePos x="0" y="0"/>
            <wp:positionH relativeFrom="column">
              <wp:posOffset>1054100</wp:posOffset>
            </wp:positionH>
            <wp:positionV relativeFrom="paragraph">
              <wp:posOffset>5288280</wp:posOffset>
            </wp:positionV>
            <wp:extent cx="457200" cy="436245"/>
            <wp:effectExtent l="0" t="0" r="0" b="1905"/>
            <wp:wrapNone/>
            <wp:docPr id="43" name="Billed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E57F3B" wp14:editId="344EDB64">
                <wp:simplePos x="0" y="0"/>
                <wp:positionH relativeFrom="column">
                  <wp:posOffset>4500245</wp:posOffset>
                </wp:positionH>
                <wp:positionV relativeFrom="paragraph">
                  <wp:posOffset>76835</wp:posOffset>
                </wp:positionV>
                <wp:extent cx="0" cy="7559675"/>
                <wp:effectExtent l="10160" t="12700" r="8890" b="9525"/>
                <wp:wrapNone/>
                <wp:docPr id="42" name="Lige pilforbindels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59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17892" id="Lige pilforbindelse 42" o:spid="_x0000_s1026" type="#_x0000_t32" style="position:absolute;margin-left:354.35pt;margin-top:6.05pt;width:0;height:595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4366D1" wp14:editId="44CC3173">
                <wp:simplePos x="0" y="0"/>
                <wp:positionH relativeFrom="column">
                  <wp:posOffset>2118995</wp:posOffset>
                </wp:positionH>
                <wp:positionV relativeFrom="paragraph">
                  <wp:posOffset>76835</wp:posOffset>
                </wp:positionV>
                <wp:extent cx="0" cy="7559675"/>
                <wp:effectExtent l="10160" t="12700" r="8890" b="9525"/>
                <wp:wrapNone/>
                <wp:docPr id="41" name="Lige pilforbindels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59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25215" id="Lige pilforbindelse 41" o:spid="_x0000_s1026" type="#_x0000_t32" style="position:absolute;margin-left:166.85pt;margin-top:6.05pt;width:0;height:59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"/>
            </w:pict>
          </mc:Fallback>
        </mc:AlternateContent>
      </w:r>
      <w:bookmarkStart w:id="0" w:name="_GoBack"/>
      <w:bookmarkEnd w:id="0"/>
    </w:p>
    <w:sectPr w:rsidR="000C30B0">
      <w:headerReference w:type="default" r:id="rId34"/>
      <w:footerReference w:type="default" r:id="rId3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3E1" w:rsidRDefault="005753E1" w:rsidP="0010186C">
      <w:r>
        <w:separator/>
      </w:r>
    </w:p>
  </w:endnote>
  <w:endnote w:type="continuationSeparator" w:id="0">
    <w:p w:rsidR="005753E1" w:rsidRDefault="005753E1" w:rsidP="0010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6287051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text1" w:themeTint="80"/>
        <w:sz w:val="16"/>
        <w:szCs w:val="16"/>
      </w:rPr>
    </w:sdtEndPr>
    <w:sdtContent>
      <w:p w:rsidR="000F7791" w:rsidRPr="00816FCE" w:rsidRDefault="000F7791">
        <w:pPr>
          <w:pStyle w:val="Sidefod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 w:rsidRPr="00816FCE">
          <w:rPr>
            <w:rFonts w:ascii="Arial" w:hAnsi="Arial" w:cs="Arial"/>
            <w:color w:val="7F7F7F" w:themeColor="text1" w:themeTint="80"/>
            <w:sz w:val="16"/>
            <w:szCs w:val="16"/>
          </w:rPr>
          <w:fldChar w:fldCharType="begin"/>
        </w:r>
        <w:r w:rsidRPr="00816FCE">
          <w:rPr>
            <w:rFonts w:ascii="Arial" w:hAnsi="Arial" w:cs="Arial"/>
            <w:color w:val="7F7F7F" w:themeColor="text1" w:themeTint="80"/>
            <w:sz w:val="16"/>
            <w:szCs w:val="16"/>
          </w:rPr>
          <w:instrText>PAGE   \* MERGEFORMAT</w:instrText>
        </w:r>
        <w:r w:rsidRPr="00816FCE">
          <w:rPr>
            <w:rFonts w:ascii="Arial" w:hAnsi="Arial" w:cs="Arial"/>
            <w:color w:val="7F7F7F" w:themeColor="text1" w:themeTint="80"/>
            <w:sz w:val="16"/>
            <w:szCs w:val="16"/>
          </w:rPr>
          <w:fldChar w:fldCharType="separate"/>
        </w:r>
        <w:r w:rsidR="00C51D55">
          <w:rPr>
            <w:rFonts w:ascii="Arial" w:hAnsi="Arial" w:cs="Arial"/>
            <w:noProof/>
            <w:color w:val="7F7F7F" w:themeColor="text1" w:themeTint="80"/>
            <w:sz w:val="16"/>
            <w:szCs w:val="16"/>
          </w:rPr>
          <w:t>1</w:t>
        </w:r>
        <w:r w:rsidRPr="00816FCE">
          <w:rPr>
            <w:rFonts w:ascii="Arial" w:hAnsi="Arial" w:cs="Arial"/>
            <w:color w:val="7F7F7F" w:themeColor="text1" w:themeTint="80"/>
            <w:sz w:val="16"/>
            <w:szCs w:val="16"/>
          </w:rPr>
          <w:fldChar w:fldCharType="end"/>
        </w:r>
      </w:p>
    </w:sdtContent>
  </w:sdt>
  <w:p w:rsidR="0010186C" w:rsidRPr="0010186C" w:rsidRDefault="000F7791">
    <w:pPr>
      <w:pStyle w:val="Sidefod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3E1" w:rsidRDefault="005753E1" w:rsidP="0010186C">
      <w:r>
        <w:separator/>
      </w:r>
    </w:p>
  </w:footnote>
  <w:footnote w:type="continuationSeparator" w:id="0">
    <w:p w:rsidR="005753E1" w:rsidRDefault="005753E1" w:rsidP="00101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FCE" w:rsidRDefault="00687AC6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1312" behindDoc="0" locked="0" layoutInCell="1" allowOverlap="1" wp14:anchorId="4050F112" wp14:editId="7C3D18C6">
          <wp:simplePos x="0" y="0"/>
          <wp:positionH relativeFrom="margin">
            <wp:posOffset>3952875</wp:posOffset>
          </wp:positionH>
          <wp:positionV relativeFrom="paragraph">
            <wp:posOffset>-635</wp:posOffset>
          </wp:positionV>
          <wp:extent cx="2160000" cy="234000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CAA logo So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3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44"/>
    <w:rsid w:val="00042A0A"/>
    <w:rsid w:val="000C30B0"/>
    <w:rsid w:val="000F7791"/>
    <w:rsid w:val="0010186C"/>
    <w:rsid w:val="00146E40"/>
    <w:rsid w:val="002E382B"/>
    <w:rsid w:val="00462A4D"/>
    <w:rsid w:val="00540F49"/>
    <w:rsid w:val="00547F6C"/>
    <w:rsid w:val="005753E1"/>
    <w:rsid w:val="00687AC6"/>
    <w:rsid w:val="00816FCE"/>
    <w:rsid w:val="00C51D55"/>
    <w:rsid w:val="00CA4F0C"/>
    <w:rsid w:val="00D87570"/>
    <w:rsid w:val="00E97876"/>
    <w:rsid w:val="00EB5FB5"/>
    <w:rsid w:val="00F9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1D43A"/>
  <w15:chartTrackingRefBased/>
  <w15:docId w15:val="{51A19205-5D72-45E2-BB46-825DD912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5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0186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10186C"/>
  </w:style>
  <w:style w:type="paragraph" w:styleId="Sidefod">
    <w:name w:val="footer"/>
    <w:basedOn w:val="Normal"/>
    <w:link w:val="SidefodTegn"/>
    <w:uiPriority w:val="99"/>
    <w:unhideWhenUsed/>
    <w:rsid w:val="0010186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10186C"/>
  </w:style>
  <w:style w:type="character" w:styleId="Pladsholdertekst">
    <w:name w:val="Placeholder Text"/>
    <w:basedOn w:val="Standardskrifttypeiafsnit"/>
    <w:uiPriority w:val="99"/>
    <w:semiHidden/>
    <w:rsid w:val="0010186C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42A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42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pressesieb.de/wp-content/uploads/2007/08/newsimage.jpg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l\AppData\Roaming\Microsoft\Templates\Undervisningsmateriale%20TECHCOLLEGE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8896C-9951-418E-B9CE-72E3DCD1F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Undervisningsmateriale TECHCOLLEGE</Template>
  <TotalTime>2</TotalTime>
  <Pages>4</Pages>
  <Words>207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Center Nord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Palle Nielsen</dc:creator>
  <cp:keywords/>
  <dc:description/>
  <cp:lastModifiedBy>Palle Nielsen</cp:lastModifiedBy>
  <cp:revision>1</cp:revision>
  <cp:lastPrinted>2016-03-15T08:14:00Z</cp:lastPrinted>
  <dcterms:created xsi:type="dcterms:W3CDTF">2018-12-14T10:04:00Z</dcterms:created>
  <dcterms:modified xsi:type="dcterms:W3CDTF">2018-12-14T10:42:00Z</dcterms:modified>
</cp:coreProperties>
</file>